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0BA8C" w14:textId="77777777" w:rsidR="00E8269E" w:rsidRPr="00AA12F8" w:rsidRDefault="00520AE1" w:rsidP="00AA12F8">
      <w:pPr>
        <w:pStyle w:val="DocTitle"/>
      </w:pPr>
      <w:r>
        <w:t>Electronic Health Record (EHR</w:t>
      </w:r>
      <w:r w:rsidR="00F94AE4">
        <w:t xml:space="preserve">) System </w:t>
      </w:r>
      <w:r>
        <w:t>Testing Plan</w:t>
      </w:r>
    </w:p>
    <w:p w14:paraId="6A915743" w14:textId="77777777" w:rsidR="00AA12F8" w:rsidRDefault="00F94AE4" w:rsidP="000F79D1">
      <w:pPr>
        <w:pStyle w:val="DocSubtitle"/>
      </w:pPr>
      <w:r>
        <w:t>Template</w:t>
      </w:r>
    </w:p>
    <w:p w14:paraId="64CD8D57" w14:textId="77777777" w:rsidR="00AA12F8" w:rsidRDefault="00AA12F8" w:rsidP="00AA12F8">
      <w:pPr>
        <w:pStyle w:val="DocInfo"/>
      </w:pPr>
    </w:p>
    <w:p w14:paraId="3CB420F1" w14:textId="77777777" w:rsidR="00AA12F8" w:rsidRDefault="00AA12F8" w:rsidP="00AA12F8">
      <w:pPr>
        <w:pStyle w:val="DocInfo"/>
      </w:pPr>
    </w:p>
    <w:p w14:paraId="65608B53" w14:textId="77777777" w:rsidR="00AA12F8" w:rsidRDefault="00AA12F8" w:rsidP="00AA12F8">
      <w:pPr>
        <w:pStyle w:val="DocInfo"/>
      </w:pPr>
    </w:p>
    <w:p w14:paraId="43CDDDD2" w14:textId="77777777" w:rsidR="00F94AE4" w:rsidRDefault="00F94AE4" w:rsidP="00AA12F8">
      <w:pPr>
        <w:pStyle w:val="DocInfo"/>
      </w:pPr>
    </w:p>
    <w:p w14:paraId="4BC3A5FE" w14:textId="77777777" w:rsidR="00F94AE4" w:rsidRDefault="00F94AE4" w:rsidP="00AA12F8">
      <w:pPr>
        <w:pStyle w:val="DocInfo"/>
      </w:pPr>
    </w:p>
    <w:p w14:paraId="2BC3DFE9" w14:textId="77777777" w:rsidR="00F94AE4" w:rsidRDefault="00F94AE4" w:rsidP="00AA12F8">
      <w:pPr>
        <w:pStyle w:val="DocInfo"/>
      </w:pPr>
    </w:p>
    <w:p w14:paraId="1471B0EF" w14:textId="77777777" w:rsidR="00F94AE4" w:rsidRDefault="00F94AE4" w:rsidP="00AA12F8">
      <w:pPr>
        <w:pStyle w:val="DocInfo"/>
      </w:pPr>
    </w:p>
    <w:p w14:paraId="689D78A5" w14:textId="77777777" w:rsidR="00F94AE4" w:rsidRDefault="00F94AE4" w:rsidP="00AA12F8">
      <w:pPr>
        <w:pStyle w:val="DocInfo"/>
      </w:pPr>
    </w:p>
    <w:p w14:paraId="7C2A3824" w14:textId="77777777" w:rsidR="007A09A6" w:rsidRPr="003B2DDD" w:rsidRDefault="00F94AE4" w:rsidP="00322B91">
      <w:pPr>
        <w:pStyle w:val="DocSubtitle"/>
        <w:rPr>
          <w:smallCaps/>
        </w:rPr>
      </w:pPr>
      <w:r>
        <w:t>P</w:t>
      </w:r>
      <w:r w:rsidR="007A09A6" w:rsidRPr="003B2DDD">
        <w:t>rovided By</w:t>
      </w:r>
      <w:r w:rsidR="007A09A6" w:rsidRPr="003B2DDD">
        <w:rPr>
          <w:smallCaps/>
        </w:rPr>
        <w:t>:</w:t>
      </w:r>
    </w:p>
    <w:p w14:paraId="7AB8B3FC" w14:textId="77777777" w:rsidR="007A09A6" w:rsidRPr="00A832F5" w:rsidRDefault="000458E3" w:rsidP="003B2DDD">
      <w:pPr>
        <w:pStyle w:val="DocInfo"/>
      </w:pPr>
      <w:r>
        <w:t xml:space="preserve">The </w:t>
      </w:r>
      <w:r w:rsidR="007A09A6">
        <w:t>National Learning Consortium (NLC)</w:t>
      </w:r>
    </w:p>
    <w:p w14:paraId="1ADDD4F1" w14:textId="77777777" w:rsidR="007A09A6" w:rsidRPr="00A832F5" w:rsidRDefault="007A09A6" w:rsidP="00AA12F8">
      <w:pPr>
        <w:pStyle w:val="DocInfo"/>
      </w:pPr>
    </w:p>
    <w:p w14:paraId="4B3EE7E8" w14:textId="77777777" w:rsidR="007A09A6" w:rsidRPr="003B2DDD" w:rsidRDefault="00322B91" w:rsidP="00322B91">
      <w:pPr>
        <w:pStyle w:val="DocSubtitle"/>
      </w:pPr>
      <w:r>
        <w:t>Developed B</w:t>
      </w:r>
      <w:r w:rsidR="007A09A6" w:rsidRPr="003B2DDD">
        <w:t>y:</w:t>
      </w:r>
    </w:p>
    <w:p w14:paraId="47539EA0" w14:textId="77777777" w:rsidR="007A09A6" w:rsidRPr="00AA12F8" w:rsidRDefault="007A09A6" w:rsidP="00AA12F8">
      <w:pPr>
        <w:pStyle w:val="DocInfo"/>
      </w:pPr>
      <w:r w:rsidRPr="00AA12F8">
        <w:t xml:space="preserve">Health Information Technology Research Center (HITRC) </w:t>
      </w:r>
    </w:p>
    <w:p w14:paraId="6DF936D1" w14:textId="77777777" w:rsidR="00AA12F8" w:rsidRDefault="00520AE1" w:rsidP="00AA12F8">
      <w:pPr>
        <w:rPr>
          <w:sz w:val="22"/>
          <w:szCs w:val="22"/>
        </w:rPr>
      </w:pPr>
      <w:r w:rsidRPr="00520AE1">
        <w:rPr>
          <w:sz w:val="22"/>
          <w:szCs w:val="22"/>
        </w:rPr>
        <w:t>Iowa Foundation for Medical Care (IFMC)</w:t>
      </w:r>
    </w:p>
    <w:p w14:paraId="0CB8CFD6" w14:textId="77777777" w:rsidR="007E2D57" w:rsidRDefault="007E2D57" w:rsidP="00AA12F8"/>
    <w:p w14:paraId="290A0B67" w14:textId="77777777" w:rsidR="007E2D57" w:rsidRPr="00AA12F8" w:rsidRDefault="007E2D57" w:rsidP="00AA12F8">
      <w:pPr>
        <w:sectPr w:rsidR="007E2D57" w:rsidRPr="00AA12F8" w:rsidSect="00C1560B">
          <w:headerReference w:type="default" r:id="rId8"/>
          <w:footerReference w:type="even" r:id="rId9"/>
          <w:footerReference w:type="default" r:id="rId10"/>
          <w:headerReference w:type="first" r:id="rId11"/>
          <w:footerReference w:type="first" r:id="rId12"/>
          <w:pgSz w:w="12240" w:h="15840" w:code="1"/>
          <w:pgMar w:top="2880" w:right="1440" w:bottom="1440" w:left="1440" w:header="0" w:footer="576" w:gutter="0"/>
          <w:cols w:space="720"/>
          <w:titlePg/>
          <w:docGrid w:linePitch="360"/>
        </w:sectPr>
      </w:pPr>
      <w:r>
        <w:rPr>
          <w:noProof/>
        </w:rPr>
        <mc:AlternateContent>
          <mc:Choice Requires="wps">
            <w:drawing>
              <wp:anchor distT="0" distB="0" distL="114300" distR="114300" simplePos="0" relativeHeight="251659264" behindDoc="0" locked="0" layoutInCell="1" allowOverlap="1" wp14:anchorId="73FC4F5C" wp14:editId="317D72BC">
                <wp:simplePos x="0" y="0"/>
                <wp:positionH relativeFrom="column">
                  <wp:posOffset>9525</wp:posOffset>
                </wp:positionH>
                <wp:positionV relativeFrom="paragraph">
                  <wp:posOffset>66040</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14:paraId="5DA48D49" w14:textId="77777777" w:rsidR="007E2D57" w:rsidRPr="006E6585" w:rsidRDefault="007E2D57" w:rsidP="007E2D57">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3FC4F5C" id="_x0000_t202" coordsize="21600,21600" o:spt="202" path="m,l,21600r21600,l21600,xe">
                <v:stroke joinstyle="miter"/>
                <v:path gradientshapeok="t" o:connecttype="rect"/>
              </v:shapetype>
              <v:shape id="TextBox 4" o:spid="_x0000_s1026" type="#_x0000_t202" style="position:absolute;margin-left:.75pt;margin-top:5.2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" filled="f" stroked="f">
                <v:textbox>
                  <w:txbxContent>
                    <w:p w14:paraId="5DA48D49" w14:textId="77777777" w:rsidR="007E2D57" w:rsidRPr="006E6585" w:rsidRDefault="007E2D57" w:rsidP="007E2D57">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14:paraId="01642CEA" w14:textId="77777777" w:rsidR="00322B91" w:rsidRPr="00322B91" w:rsidRDefault="00322B91" w:rsidP="00322B91">
      <w:pPr>
        <w:pStyle w:val="TOCHeading"/>
      </w:pPr>
      <w:r w:rsidRPr="00322B91">
        <w:lastRenderedPageBreak/>
        <w:t xml:space="preserve">National Learning Consortium </w:t>
      </w:r>
    </w:p>
    <w:p w14:paraId="7B1BACD9" w14:textId="77777777" w:rsidR="00322B91" w:rsidRDefault="00322B91" w:rsidP="00CA343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14:paraId="6FC3089A" w14:textId="77777777"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3" w:history="1">
        <w:r w:rsidRPr="00476E77">
          <w:rPr>
            <w:rStyle w:val="Hyperlink"/>
            <w:i/>
            <w:iCs/>
          </w:rPr>
          <w:t>REC</w:t>
        </w:r>
      </w:hyperlink>
      <w:r w:rsidRPr="00476E77">
        <w:t xml:space="preserve">, </w:t>
      </w:r>
      <w:hyperlink r:id="rId14" w:history="1">
        <w:r w:rsidRPr="00476E77">
          <w:rPr>
            <w:rStyle w:val="Hyperlink"/>
            <w:i/>
            <w:iCs/>
          </w:rPr>
          <w:t>Beacon</w:t>
        </w:r>
      </w:hyperlink>
      <w:r w:rsidRPr="00476E77">
        <w:t xml:space="preserve">, </w:t>
      </w:r>
      <w:hyperlink r:id="rId15" w:history="1">
        <w:r w:rsidRPr="00476E77">
          <w:rPr>
            <w:rStyle w:val="Hyperlink"/>
            <w:i/>
            <w:iCs/>
          </w:rPr>
          <w:t>State HIE</w:t>
        </w:r>
      </w:hyperlink>
      <w:r w:rsidRPr="00476E77">
        <w:t xml:space="preserve">) and through the </w:t>
      </w:r>
      <w:hyperlink r:id="rId16" w:history="1">
        <w:r w:rsidRPr="00476E77">
          <w:rPr>
            <w:rStyle w:val="Hyperlink"/>
            <w:i/>
            <w:iCs/>
          </w:rPr>
          <w:t>Health Information Technology Research Center (HITRC)</w:t>
        </w:r>
      </w:hyperlink>
      <w:r w:rsidRPr="00476E77">
        <w:t xml:space="preserve"> Communities of Practice (CoPs). </w:t>
      </w:r>
    </w:p>
    <w:p w14:paraId="282DE66C" w14:textId="77777777"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14:paraId="03ED750F" w14:textId="77777777" w:rsidR="00322B91" w:rsidRPr="00322B91" w:rsidRDefault="00520AE1" w:rsidP="00322B91">
      <w:pPr>
        <w:pStyle w:val="TOCHeading"/>
      </w:pPr>
      <w:bookmarkStart w:id="0" w:name="_Toc304469819"/>
      <w:bookmarkStart w:id="1" w:name="_Toc304495386"/>
      <w:bookmarkStart w:id="2" w:name="_Toc296551904"/>
      <w:bookmarkStart w:id="3" w:name="_Toc304469895"/>
      <w:bookmarkStart w:id="4" w:name="_Toc304495456"/>
      <w:r>
        <w:t>Description</w:t>
      </w:r>
      <w:r w:rsidR="00F94AE4">
        <w:t xml:space="preserve"> &amp; Instructions</w:t>
      </w:r>
    </w:p>
    <w:p w14:paraId="47B0804A" w14:textId="77777777" w:rsidR="00DD043C" w:rsidRPr="007F0BFE" w:rsidRDefault="00DD043C" w:rsidP="00DD043C">
      <w:pPr>
        <w:spacing w:after="200" w:line="276" w:lineRule="auto"/>
      </w:pPr>
      <w:r>
        <w:t>This test plan</w:t>
      </w:r>
      <w:r w:rsidR="00F94AE4">
        <w:t xml:space="preserve"> template</w:t>
      </w:r>
      <w:r>
        <w:t xml:space="preserve"> is intended to aid providers</w:t>
      </w:r>
      <w:r w:rsidR="00F94AE4">
        <w:t xml:space="preserve"> and health IT implementers in planning for EHR and other health information technology (HIT) system testing activities.  </w:t>
      </w:r>
      <w:r w:rsidRPr="00566D79">
        <w:t xml:space="preserve">This </w:t>
      </w:r>
      <w:r w:rsidR="00F94AE4">
        <w:t>template</w:t>
      </w:r>
      <w:r w:rsidRPr="00566D79">
        <w:t xml:space="preserve"> describes the types of tests typically performed on </w:t>
      </w:r>
      <w:r>
        <w:t>EHRs</w:t>
      </w:r>
      <w:r w:rsidRPr="00566D79">
        <w:t xml:space="preserve"> and </w:t>
      </w:r>
      <w:r>
        <w:t>HIT.</w:t>
      </w:r>
      <w:r w:rsidRPr="00566D79">
        <w:t xml:space="preserve"> </w:t>
      </w:r>
      <w:r>
        <w:t xml:space="preserve"> </w:t>
      </w:r>
    </w:p>
    <w:p w14:paraId="5936676E" w14:textId="77777777" w:rsidR="00520AE1" w:rsidRPr="00566D79" w:rsidRDefault="00520AE1" w:rsidP="00520AE1">
      <w:pPr>
        <w:pStyle w:val="BodyText"/>
      </w:pPr>
      <w:r w:rsidRPr="00566D79">
        <w:t xml:space="preserve">Although vendor products vary in the complexity of the testing needed, every system must be put through its paces to ensure that data tables and files have been loaded properly, data collected are processed and stored correctly, interfaces work, workflows have been adjusted appropriately, alerts fire correctly, and reports are able to be generated accurately and completely. </w:t>
      </w:r>
    </w:p>
    <w:p w14:paraId="172ACAEB" w14:textId="77777777" w:rsidR="00520AE1" w:rsidRDefault="00520AE1" w:rsidP="00520AE1">
      <w:pPr>
        <w:pStyle w:val="BodyText"/>
      </w:pPr>
      <w:r w:rsidRPr="00566D79">
        <w:t>The</w:t>
      </w:r>
      <w:r w:rsidR="00F94AE4">
        <w:t>se</w:t>
      </w:r>
      <w:r w:rsidRPr="00566D79">
        <w:t xml:space="preserve"> tests should be conducted in a test environment, or separate section of the database that is not in production use.</w:t>
      </w:r>
      <w:r>
        <w:t xml:space="preserve"> </w:t>
      </w:r>
      <w:r w:rsidRPr="00566D79">
        <w:t xml:space="preserve"> In addition to these tests specific to the application, security testing should also be performed. </w:t>
      </w:r>
    </w:p>
    <w:p w14:paraId="5FB758AF" w14:textId="77777777" w:rsidR="00520AE1" w:rsidRDefault="00520AE1" w:rsidP="00520AE1">
      <w:pPr>
        <w:pStyle w:val="BodyText"/>
      </w:pPr>
      <w:r w:rsidRPr="00566D79">
        <w:t xml:space="preserve">Use this </w:t>
      </w:r>
      <w:r w:rsidR="00F94AE4">
        <w:t>template</w:t>
      </w:r>
      <w:r w:rsidRPr="00566D79">
        <w:t xml:space="preserve"> to identify who within </w:t>
      </w:r>
      <w:r w:rsidR="00DD043C">
        <w:t>the</w:t>
      </w:r>
      <w:r w:rsidRPr="00566D79">
        <w:t xml:space="preserve"> organization will be responsible for performing the tests and track</w:t>
      </w:r>
      <w:r>
        <w:t>ing</w:t>
      </w:r>
      <w:r w:rsidRPr="00566D79">
        <w:t xml:space="preserve"> the dates the test results were accepted.</w:t>
      </w:r>
      <w:r>
        <w:t xml:space="preserve"> </w:t>
      </w:r>
      <w:r w:rsidRPr="00566D79">
        <w:t xml:space="preserve"> Although the vendor should be engaged in performing these tests, someone from your organization should be an active participant. </w:t>
      </w:r>
      <w:r>
        <w:t xml:space="preserve"> </w:t>
      </w:r>
      <w:r w:rsidRPr="00566D79">
        <w:t xml:space="preserve">Depending on the application, an IT staff member and a clinician </w:t>
      </w:r>
      <w:r w:rsidR="00F94AE4">
        <w:t xml:space="preserve">may </w:t>
      </w:r>
      <w:r w:rsidRPr="00566D79">
        <w:t xml:space="preserve">need to be involved. </w:t>
      </w:r>
      <w:r>
        <w:t xml:space="preserve"> </w:t>
      </w:r>
      <w:r w:rsidRPr="00566D79">
        <w:t xml:space="preserve">Many </w:t>
      </w:r>
      <w:r>
        <w:t xml:space="preserve">groups </w:t>
      </w:r>
      <w:r w:rsidRPr="00566D79">
        <w:t>require a clinician representative to sign off on all clinical information system applications prior to go</w:t>
      </w:r>
      <w:r>
        <w:t>-</w:t>
      </w:r>
      <w:r w:rsidRPr="00566D79">
        <w:t>live.</w:t>
      </w:r>
      <w:r>
        <w:t xml:space="preserve"> </w:t>
      </w:r>
      <w:r w:rsidRPr="00566D79">
        <w:t xml:space="preserve"> If a test is performed and results are not accepted the first time, issues should be posted to </w:t>
      </w:r>
      <w:r>
        <w:t>an</w:t>
      </w:r>
      <w:r w:rsidRPr="00566D79">
        <w:t xml:space="preserve"> </w:t>
      </w:r>
      <w:r>
        <w:t>I</w:t>
      </w:r>
      <w:r w:rsidRPr="00566D79">
        <w:t xml:space="preserve">ssues </w:t>
      </w:r>
      <w:r>
        <w:t>L</w:t>
      </w:r>
      <w:r w:rsidRPr="00566D79">
        <w:t>og and resolved before indicating acceptance</w:t>
      </w:r>
      <w:r>
        <w:t xml:space="preserve"> prior to go-</w:t>
      </w:r>
      <w:r w:rsidRPr="00566D79">
        <w:t>live.</w:t>
      </w:r>
    </w:p>
    <w:p w14:paraId="17D21E13" w14:textId="77777777" w:rsidR="00520AE1" w:rsidRPr="00566D79" w:rsidRDefault="00520AE1" w:rsidP="003E31E6">
      <w:pPr>
        <w:pStyle w:val="ListNumber"/>
        <w:keepNext/>
      </w:pPr>
      <w:r w:rsidRPr="00566D79">
        <w:t>Review the types of tests and their purpose.</w:t>
      </w:r>
    </w:p>
    <w:p w14:paraId="72D872FA" w14:textId="77777777" w:rsidR="00520AE1" w:rsidRDefault="00520AE1" w:rsidP="003E31E6">
      <w:pPr>
        <w:pStyle w:val="ListNumber"/>
        <w:keepNext/>
      </w:pPr>
      <w:r w:rsidRPr="00566D79">
        <w:t xml:space="preserve">Review with the vendor the tests planned to be performed. </w:t>
      </w:r>
      <w:r>
        <w:t xml:space="preserve"> </w:t>
      </w:r>
      <w:r w:rsidRPr="00566D79">
        <w:t xml:space="preserve">Determine if any changes are needed. </w:t>
      </w:r>
      <w:r>
        <w:t xml:space="preserve"> </w:t>
      </w:r>
      <w:r w:rsidRPr="00566D79">
        <w:t>Modify your testing plan accordingly.</w:t>
      </w:r>
    </w:p>
    <w:p w14:paraId="74BFC3DF" w14:textId="77777777" w:rsidR="000F79D1" w:rsidRPr="00520AE1" w:rsidRDefault="00520AE1" w:rsidP="003E31E6">
      <w:pPr>
        <w:pStyle w:val="ListNumber"/>
        <w:keepNext/>
      </w:pPr>
      <w:r w:rsidRPr="00520AE1">
        <w:t xml:space="preserve">Record the date, </w:t>
      </w:r>
      <w:r w:rsidR="00F94AE4" w:rsidRPr="00520AE1">
        <w:t>responsible</w:t>
      </w:r>
      <w:r w:rsidR="00F94AE4">
        <w:t xml:space="preserve"> party</w:t>
      </w:r>
      <w:r w:rsidRPr="00520AE1">
        <w:t xml:space="preserve"> and acceptability of results.</w:t>
      </w:r>
      <w:r w:rsidR="000F79D1">
        <w:br w:type="page"/>
      </w:r>
    </w:p>
    <w:p w14:paraId="7BCA474E" w14:textId="77777777" w:rsidR="00D068C9" w:rsidRPr="00A832F5" w:rsidRDefault="00D068C9" w:rsidP="003B2DDD">
      <w:pPr>
        <w:pStyle w:val="TOCHeading"/>
        <w:rPr>
          <w:szCs w:val="40"/>
        </w:rPr>
      </w:pPr>
      <w:r w:rsidRPr="00A832F5">
        <w:lastRenderedPageBreak/>
        <w:t>Table of Contents</w:t>
      </w:r>
    </w:p>
    <w:p w14:paraId="1A1E80F0" w14:textId="77777777" w:rsidR="00520AE1" w:rsidRDefault="00A14594">
      <w:pPr>
        <w:pStyle w:val="TOC1"/>
        <w:rPr>
          <w:rFonts w:asciiTheme="minorHAnsi" w:eastAsiaTheme="minorEastAsia" w:hAnsiTheme="minorHAnsi" w:cstheme="minorBidi"/>
          <w:sz w:val="22"/>
          <w:szCs w:val="22"/>
        </w:rPr>
      </w:pPr>
      <w:r>
        <w:fldChar w:fldCharType="begin"/>
      </w:r>
      <w:r w:rsidR="00D068C9">
        <w:instrText xml:space="preserve"> TOC \o "1-3" \h \z \u \t "Heading 6,1,Heading 7,2,Heading 8,3" </w:instrText>
      </w:r>
      <w:r>
        <w:fldChar w:fldCharType="separate"/>
      </w:r>
      <w:hyperlink w:anchor="_Toc321206861" w:history="1">
        <w:r w:rsidR="00520AE1" w:rsidRPr="00887FD6">
          <w:rPr>
            <w:rStyle w:val="Hyperlink"/>
          </w:rPr>
          <w:t>1</w:t>
        </w:r>
        <w:r w:rsidR="00520AE1">
          <w:rPr>
            <w:rFonts w:asciiTheme="minorHAnsi" w:eastAsiaTheme="minorEastAsia" w:hAnsiTheme="minorHAnsi" w:cstheme="minorBidi"/>
            <w:sz w:val="22"/>
            <w:szCs w:val="22"/>
          </w:rPr>
          <w:tab/>
        </w:r>
        <w:r w:rsidR="00520AE1" w:rsidRPr="00887FD6">
          <w:rPr>
            <w:rStyle w:val="Hyperlink"/>
          </w:rPr>
          <w:t>Components to Test</w:t>
        </w:r>
        <w:r w:rsidR="00520AE1">
          <w:rPr>
            <w:webHidden/>
          </w:rPr>
          <w:tab/>
        </w:r>
        <w:r>
          <w:rPr>
            <w:webHidden/>
          </w:rPr>
          <w:fldChar w:fldCharType="begin"/>
        </w:r>
        <w:r w:rsidR="00520AE1">
          <w:rPr>
            <w:webHidden/>
          </w:rPr>
          <w:instrText xml:space="preserve"> PAGEREF _Toc321206861 \h </w:instrText>
        </w:r>
        <w:r>
          <w:rPr>
            <w:webHidden/>
          </w:rPr>
        </w:r>
        <w:r>
          <w:rPr>
            <w:webHidden/>
          </w:rPr>
          <w:fldChar w:fldCharType="separate"/>
        </w:r>
        <w:r w:rsidR="0049080B">
          <w:rPr>
            <w:webHidden/>
          </w:rPr>
          <w:t>4</w:t>
        </w:r>
        <w:r>
          <w:rPr>
            <w:webHidden/>
          </w:rPr>
          <w:fldChar w:fldCharType="end"/>
        </w:r>
      </w:hyperlink>
    </w:p>
    <w:p w14:paraId="1F452592" w14:textId="77777777" w:rsidR="00D068C9" w:rsidRDefault="00A14594" w:rsidP="00D068C9">
      <w:r>
        <w:fldChar w:fldCharType="end"/>
      </w:r>
    </w:p>
    <w:p w14:paraId="3ABF1639" w14:textId="77777777" w:rsidR="009555E4" w:rsidRDefault="009555E4" w:rsidP="00D068C9"/>
    <w:p w14:paraId="4FC46DC9" w14:textId="77777777" w:rsidR="00D068C9" w:rsidRPr="003B2DDD" w:rsidRDefault="00D068C9" w:rsidP="003B2DDD">
      <w:pPr>
        <w:pStyle w:val="TOCHeading"/>
      </w:pPr>
      <w:r w:rsidRPr="003B2DDD">
        <w:t>List of Exhibits</w:t>
      </w:r>
    </w:p>
    <w:p w14:paraId="3DB49322" w14:textId="77777777" w:rsidR="00520AE1" w:rsidRDefault="00A14594">
      <w:pPr>
        <w:pStyle w:val="TableofFigures"/>
        <w:tabs>
          <w:tab w:val="right" w:leader="dot" w:pos="9350"/>
        </w:tabs>
        <w:rPr>
          <w:rFonts w:asciiTheme="minorHAnsi" w:eastAsiaTheme="minorEastAsia" w:hAnsiTheme="minorHAnsi" w:cstheme="minorBidi"/>
          <w:noProof/>
          <w:sz w:val="22"/>
          <w:szCs w:val="22"/>
        </w:rPr>
      </w:pPr>
      <w:r>
        <w:fldChar w:fldCharType="begin"/>
      </w:r>
      <w:r w:rsidR="00D068C9">
        <w:instrText xml:space="preserve"> TOC \h \z \t "Caption" \c </w:instrText>
      </w:r>
      <w:r>
        <w:fldChar w:fldCharType="separate"/>
      </w:r>
      <w:hyperlink w:anchor="_Toc321206872" w:history="1">
        <w:r w:rsidR="00520AE1" w:rsidRPr="000C101C">
          <w:rPr>
            <w:rStyle w:val="Hyperlink"/>
            <w:noProof/>
          </w:rPr>
          <w:t>Exhibit 1 Table of Components to be Tested</w:t>
        </w:r>
        <w:r w:rsidR="00520AE1">
          <w:rPr>
            <w:noProof/>
            <w:webHidden/>
          </w:rPr>
          <w:tab/>
        </w:r>
        <w:r>
          <w:rPr>
            <w:noProof/>
            <w:webHidden/>
          </w:rPr>
          <w:fldChar w:fldCharType="begin"/>
        </w:r>
        <w:r w:rsidR="00520AE1">
          <w:rPr>
            <w:noProof/>
            <w:webHidden/>
          </w:rPr>
          <w:instrText xml:space="preserve"> PAGEREF _Toc321206872 \h </w:instrText>
        </w:r>
        <w:r>
          <w:rPr>
            <w:noProof/>
            <w:webHidden/>
          </w:rPr>
        </w:r>
        <w:r>
          <w:rPr>
            <w:noProof/>
            <w:webHidden/>
          </w:rPr>
          <w:fldChar w:fldCharType="separate"/>
        </w:r>
        <w:r w:rsidR="0049080B">
          <w:rPr>
            <w:noProof/>
            <w:webHidden/>
          </w:rPr>
          <w:t>4</w:t>
        </w:r>
        <w:r>
          <w:rPr>
            <w:noProof/>
            <w:webHidden/>
          </w:rPr>
          <w:fldChar w:fldCharType="end"/>
        </w:r>
      </w:hyperlink>
    </w:p>
    <w:p w14:paraId="537D5465" w14:textId="77777777" w:rsidR="0066681F" w:rsidRDefault="00A14594" w:rsidP="009555E4">
      <w:r>
        <w:fldChar w:fldCharType="end"/>
      </w:r>
      <w:bookmarkEnd w:id="0"/>
      <w:bookmarkEnd w:id="1"/>
    </w:p>
    <w:p w14:paraId="0A1B86C1" w14:textId="77777777" w:rsidR="009555E4" w:rsidRDefault="009555E4" w:rsidP="009555E4"/>
    <w:p w14:paraId="5D0D4858" w14:textId="77777777" w:rsidR="003A063A" w:rsidRDefault="003A063A">
      <w:pPr>
        <w:spacing w:after="200" w:line="276" w:lineRule="auto"/>
        <w:rPr>
          <w:rFonts w:eastAsia="Times New Roman" w:cs="Times New Roman"/>
          <w:b/>
          <w:sz w:val="22"/>
        </w:rPr>
      </w:pPr>
      <w:r>
        <w:br w:type="page"/>
      </w:r>
    </w:p>
    <w:p w14:paraId="619D3494" w14:textId="77777777" w:rsidR="00520AE1" w:rsidRPr="00D068C9" w:rsidRDefault="00520AE1" w:rsidP="00520AE1">
      <w:pPr>
        <w:pStyle w:val="Heading1"/>
        <w:spacing w:line="380" w:lineRule="exact"/>
        <w:ind w:left="522" w:hanging="522"/>
      </w:pPr>
      <w:bookmarkStart w:id="5" w:name="_Toc315257728"/>
      <w:bookmarkStart w:id="6" w:name="_Toc321206861"/>
      <w:r>
        <w:lastRenderedPageBreak/>
        <w:t>Components to Test</w:t>
      </w:r>
      <w:bookmarkEnd w:id="5"/>
      <w:bookmarkEnd w:id="6"/>
    </w:p>
    <w:p w14:paraId="66F6FF15" w14:textId="77777777" w:rsidR="00D068C9" w:rsidRDefault="00520AE1" w:rsidP="00D068C9">
      <w:pPr>
        <w:pStyle w:val="BodyText"/>
      </w:pPr>
      <w:r w:rsidRPr="00520AE1">
        <w:t xml:space="preserve">Use this </w:t>
      </w:r>
      <w:r w:rsidR="00DD043C">
        <w:t>plan</w:t>
      </w:r>
      <w:r w:rsidR="00F94AE4">
        <w:t xml:space="preserve"> template</w:t>
      </w:r>
      <w:r w:rsidRPr="00520AE1">
        <w:t xml:space="preserve"> to identify who within your organization will be responsible for performing the tests and tracking the dates the test results were accepted</w:t>
      </w:r>
      <w:r w:rsidR="00642093">
        <w:t>.</w:t>
      </w:r>
      <w:r w:rsidRPr="00520AE1">
        <w:t xml:space="preserve"> </w:t>
      </w:r>
      <w:r w:rsidR="004F6988">
        <w:t xml:space="preserve">You may add additional items as necessary for your organization.  Consult with your vendor as needed.  </w:t>
      </w:r>
    </w:p>
    <w:p w14:paraId="2CA4C95B" w14:textId="77777777" w:rsidR="00EF612B" w:rsidRDefault="00EF612B" w:rsidP="00EF612B">
      <w:pPr>
        <w:pStyle w:val="Caption"/>
      </w:pPr>
      <w:bookmarkStart w:id="7" w:name="_Toc321206872"/>
      <w:r w:rsidRPr="00A832F5">
        <w:t xml:space="preserve">Exhibit </w:t>
      </w:r>
      <w:r w:rsidR="00A14594">
        <w:fldChar w:fldCharType="begin"/>
      </w:r>
      <w:r w:rsidR="003663B1">
        <w:instrText xml:space="preserve"> SEQ Exhibit \* ARABIC </w:instrText>
      </w:r>
      <w:r w:rsidR="00A14594">
        <w:fldChar w:fldCharType="separate"/>
      </w:r>
      <w:r w:rsidR="0049080B">
        <w:rPr>
          <w:noProof/>
        </w:rPr>
        <w:t>1</w:t>
      </w:r>
      <w:r w:rsidR="00A14594">
        <w:rPr>
          <w:noProof/>
        </w:rPr>
        <w:fldChar w:fldCharType="end"/>
      </w:r>
      <w:r w:rsidR="00520AE1">
        <w:rPr>
          <w:noProof/>
        </w:rPr>
        <w:t>:</w:t>
      </w:r>
      <w:r w:rsidRPr="00A832F5">
        <w:t xml:space="preserve"> </w:t>
      </w:r>
      <w:r w:rsidR="00520AE1" w:rsidRPr="00520AE1">
        <w:t xml:space="preserve">Table of Components to be </w:t>
      </w:r>
      <w:bookmarkEnd w:id="7"/>
      <w:r w:rsidR="00520AE1">
        <w:t>T</w:t>
      </w:r>
      <w:r w:rsidR="00520AE1" w:rsidRPr="00520AE1">
        <w:t>ested</w:t>
      </w:r>
    </w:p>
    <w:tbl>
      <w:tblPr>
        <w:tblStyle w:val="BeaconTableRegular"/>
        <w:tblW w:w="5144" w:type="pct"/>
        <w:tblLook w:val="0420" w:firstRow="1" w:lastRow="0" w:firstColumn="0" w:lastColumn="0" w:noHBand="0" w:noVBand="1"/>
        <w:tblCaption w:val="Table to fill out with Testing Information and Results"/>
      </w:tblPr>
      <w:tblGrid>
        <w:gridCol w:w="1925"/>
        <w:gridCol w:w="3060"/>
        <w:gridCol w:w="1211"/>
        <w:gridCol w:w="2103"/>
        <w:gridCol w:w="1331"/>
      </w:tblGrid>
      <w:tr w:rsidR="00520AE1" w:rsidRPr="00520AE1" w14:paraId="5B51F620" w14:textId="77777777" w:rsidTr="00F94AE4">
        <w:trPr>
          <w:cnfStyle w:val="100000000000" w:firstRow="1" w:lastRow="0" w:firstColumn="0" w:lastColumn="0" w:oddVBand="0" w:evenVBand="0" w:oddHBand="0" w:evenHBand="0" w:firstRowFirstColumn="0" w:firstRowLastColumn="0" w:lastRowFirstColumn="0" w:lastRowLastColumn="0"/>
          <w:trHeight w:val="288"/>
          <w:tblHeader/>
        </w:trPr>
        <w:tc>
          <w:tcPr>
            <w:tcW w:w="999" w:type="pct"/>
            <w:tcBorders>
              <w:bottom w:val="nil"/>
            </w:tcBorders>
          </w:tcPr>
          <w:bookmarkEnd w:id="2"/>
          <w:bookmarkEnd w:id="3"/>
          <w:bookmarkEnd w:id="4"/>
          <w:p w14:paraId="48CD8425" w14:textId="77777777" w:rsidR="00520AE1" w:rsidRPr="00520AE1" w:rsidRDefault="00520AE1" w:rsidP="00520AE1">
            <w:pPr>
              <w:pStyle w:val="TableHeading"/>
            </w:pPr>
            <w:r w:rsidRPr="00520AE1">
              <w:t>Test</w:t>
            </w:r>
          </w:p>
        </w:tc>
        <w:tc>
          <w:tcPr>
            <w:tcW w:w="1589" w:type="pct"/>
          </w:tcPr>
          <w:p w14:paraId="0F53625A" w14:textId="77777777" w:rsidR="00520AE1" w:rsidRPr="00520AE1" w:rsidRDefault="00520AE1" w:rsidP="00520AE1">
            <w:pPr>
              <w:pStyle w:val="TableHeading"/>
            </w:pPr>
            <w:r w:rsidRPr="00520AE1">
              <w:t>Components</w:t>
            </w:r>
          </w:p>
        </w:tc>
        <w:tc>
          <w:tcPr>
            <w:tcW w:w="629" w:type="pct"/>
          </w:tcPr>
          <w:p w14:paraId="0CF0C12F" w14:textId="77777777" w:rsidR="00520AE1" w:rsidRPr="00520AE1" w:rsidRDefault="00520AE1" w:rsidP="00520AE1">
            <w:pPr>
              <w:pStyle w:val="TableHeading"/>
            </w:pPr>
            <w:r w:rsidRPr="00520AE1">
              <w:t>Date</w:t>
            </w:r>
          </w:p>
        </w:tc>
        <w:tc>
          <w:tcPr>
            <w:tcW w:w="1092" w:type="pct"/>
          </w:tcPr>
          <w:p w14:paraId="0B2FDB2E" w14:textId="77777777" w:rsidR="00520AE1" w:rsidRPr="00520AE1" w:rsidRDefault="00520AE1" w:rsidP="00520AE1">
            <w:pPr>
              <w:pStyle w:val="TableHeading"/>
            </w:pPr>
            <w:r w:rsidRPr="00520AE1">
              <w:t>Responsibility</w:t>
            </w:r>
          </w:p>
        </w:tc>
        <w:tc>
          <w:tcPr>
            <w:tcW w:w="691" w:type="pct"/>
          </w:tcPr>
          <w:p w14:paraId="45F8228B" w14:textId="77777777" w:rsidR="00520AE1" w:rsidRPr="00520AE1" w:rsidRDefault="00520AE1" w:rsidP="00520AE1">
            <w:pPr>
              <w:pStyle w:val="TableHeading"/>
            </w:pPr>
            <w:r w:rsidRPr="00520AE1">
              <w:t>Accepted</w:t>
            </w:r>
          </w:p>
        </w:tc>
      </w:tr>
      <w:tr w:rsidR="00520AE1" w:rsidRPr="00520AE1" w14:paraId="432AC4AA" w14:textId="77777777" w:rsidTr="00F94AE4">
        <w:trPr>
          <w:trHeight w:val="270"/>
        </w:trPr>
        <w:tc>
          <w:tcPr>
            <w:tcW w:w="999" w:type="pct"/>
            <w:vMerge w:val="restart"/>
          </w:tcPr>
          <w:p w14:paraId="725C1C56" w14:textId="77777777" w:rsidR="00520AE1" w:rsidRPr="00520AE1" w:rsidRDefault="00520AE1" w:rsidP="00520AE1">
            <w:pPr>
              <w:pStyle w:val="TableText"/>
              <w:rPr>
                <w:szCs w:val="20"/>
              </w:rPr>
            </w:pPr>
            <w:r w:rsidRPr="00520AE1">
              <w:rPr>
                <w:b/>
                <w:szCs w:val="20"/>
              </w:rPr>
              <w:t>Unit &amp; Functional Testing</w:t>
            </w:r>
          </w:p>
          <w:p w14:paraId="52B812F7" w14:textId="77777777" w:rsidR="00520AE1" w:rsidRPr="00520AE1" w:rsidRDefault="00520AE1" w:rsidP="00520AE1">
            <w:pPr>
              <w:pStyle w:val="TableText"/>
              <w:rPr>
                <w:szCs w:val="20"/>
              </w:rPr>
            </w:pPr>
          </w:p>
        </w:tc>
        <w:tc>
          <w:tcPr>
            <w:tcW w:w="1589" w:type="pct"/>
          </w:tcPr>
          <w:p w14:paraId="7ABC7427" w14:textId="77777777" w:rsidR="00520AE1" w:rsidRPr="00520AE1" w:rsidRDefault="00520AE1" w:rsidP="00520AE1">
            <w:pPr>
              <w:pStyle w:val="TableText"/>
              <w:rPr>
                <w:szCs w:val="20"/>
              </w:rPr>
            </w:pPr>
            <w:r w:rsidRPr="00520AE1">
              <w:rPr>
                <w:szCs w:val="20"/>
              </w:rPr>
              <w:t>Each major function performs as specified in user manual.</w:t>
            </w:r>
          </w:p>
        </w:tc>
        <w:tc>
          <w:tcPr>
            <w:tcW w:w="629" w:type="pct"/>
          </w:tcPr>
          <w:p w14:paraId="2AC107FC" w14:textId="1FBB20BA" w:rsidR="00520AE1" w:rsidRPr="00520AE1" w:rsidRDefault="0059044F" w:rsidP="00520AE1">
            <w:pPr>
              <w:pStyle w:val="TableText"/>
              <w:rPr>
                <w:szCs w:val="20"/>
              </w:rPr>
            </w:pPr>
            <w:r>
              <w:rPr>
                <w:szCs w:val="20"/>
              </w:rPr>
              <w:t>10/04/2019</w:t>
            </w:r>
          </w:p>
        </w:tc>
        <w:tc>
          <w:tcPr>
            <w:tcW w:w="1092" w:type="pct"/>
          </w:tcPr>
          <w:p w14:paraId="4A5C264A" w14:textId="24E1B20B" w:rsidR="00520AE1" w:rsidRPr="00520AE1" w:rsidRDefault="0059044F" w:rsidP="00520AE1">
            <w:pPr>
              <w:pStyle w:val="TableText"/>
              <w:rPr>
                <w:szCs w:val="20"/>
              </w:rPr>
            </w:pPr>
            <w:r>
              <w:rPr>
                <w:szCs w:val="20"/>
              </w:rPr>
              <w:t>Ms. Wright, MSN</w:t>
            </w:r>
          </w:p>
        </w:tc>
        <w:tc>
          <w:tcPr>
            <w:tcW w:w="691" w:type="pct"/>
          </w:tcPr>
          <w:p w14:paraId="4C35B342" w14:textId="798D54D1" w:rsidR="00520AE1" w:rsidRPr="00520AE1" w:rsidRDefault="0059044F" w:rsidP="00520AE1">
            <w:pPr>
              <w:pStyle w:val="TableText"/>
              <w:rPr>
                <w:szCs w:val="20"/>
              </w:rPr>
            </w:pPr>
            <w:r>
              <w:rPr>
                <w:szCs w:val="20"/>
              </w:rPr>
              <w:t>Yes</w:t>
            </w:r>
          </w:p>
        </w:tc>
      </w:tr>
      <w:tr w:rsidR="0059044F" w:rsidRPr="00520AE1" w14:paraId="51559059" w14:textId="77777777" w:rsidTr="00F94AE4">
        <w:trPr>
          <w:cnfStyle w:val="000000010000" w:firstRow="0" w:lastRow="0" w:firstColumn="0" w:lastColumn="0" w:oddVBand="0" w:evenVBand="0" w:oddHBand="0" w:evenHBand="1" w:firstRowFirstColumn="0" w:firstRowLastColumn="0" w:lastRowFirstColumn="0" w:lastRowLastColumn="0"/>
        </w:trPr>
        <w:tc>
          <w:tcPr>
            <w:tcW w:w="999" w:type="pct"/>
            <w:vMerge/>
            <w:tcBorders>
              <w:top w:val="single" w:sz="4" w:space="0" w:color="056DB1"/>
            </w:tcBorders>
          </w:tcPr>
          <w:p w14:paraId="5AC797DB" w14:textId="77777777" w:rsidR="0059044F" w:rsidRPr="00520AE1" w:rsidRDefault="0059044F" w:rsidP="0059044F">
            <w:pPr>
              <w:pStyle w:val="TableText"/>
              <w:rPr>
                <w:szCs w:val="20"/>
              </w:rPr>
            </w:pPr>
          </w:p>
        </w:tc>
        <w:tc>
          <w:tcPr>
            <w:tcW w:w="1589" w:type="pct"/>
          </w:tcPr>
          <w:p w14:paraId="36198E31" w14:textId="77777777" w:rsidR="0059044F" w:rsidRPr="00520AE1" w:rsidRDefault="0059044F" w:rsidP="0059044F">
            <w:pPr>
              <w:pStyle w:val="TableText"/>
              <w:rPr>
                <w:szCs w:val="20"/>
              </w:rPr>
            </w:pPr>
            <w:r w:rsidRPr="00520AE1">
              <w:rPr>
                <w:szCs w:val="20"/>
              </w:rPr>
              <w:t>Design changes/customizations are present &amp; work as requested. Document all changes for reference.</w:t>
            </w:r>
          </w:p>
        </w:tc>
        <w:tc>
          <w:tcPr>
            <w:tcW w:w="629" w:type="pct"/>
          </w:tcPr>
          <w:p w14:paraId="0D70BB48" w14:textId="7961529E" w:rsidR="0059044F" w:rsidRPr="00520AE1" w:rsidRDefault="0059044F" w:rsidP="0059044F">
            <w:pPr>
              <w:pStyle w:val="TableText"/>
              <w:rPr>
                <w:szCs w:val="20"/>
              </w:rPr>
            </w:pPr>
            <w:r>
              <w:rPr>
                <w:szCs w:val="20"/>
              </w:rPr>
              <w:t>10/04/2019</w:t>
            </w:r>
          </w:p>
        </w:tc>
        <w:tc>
          <w:tcPr>
            <w:tcW w:w="1092" w:type="pct"/>
          </w:tcPr>
          <w:p w14:paraId="38CD6597" w14:textId="3E883BB9" w:rsidR="0059044F" w:rsidRPr="00520AE1" w:rsidRDefault="0059044F" w:rsidP="0059044F">
            <w:pPr>
              <w:pStyle w:val="TableText"/>
              <w:rPr>
                <w:szCs w:val="20"/>
              </w:rPr>
            </w:pPr>
            <w:r>
              <w:rPr>
                <w:szCs w:val="20"/>
              </w:rPr>
              <w:t>Ms. Wright, MSN</w:t>
            </w:r>
          </w:p>
        </w:tc>
        <w:tc>
          <w:tcPr>
            <w:tcW w:w="691" w:type="pct"/>
          </w:tcPr>
          <w:p w14:paraId="3ABF20AE" w14:textId="3111ED4C" w:rsidR="0059044F" w:rsidRPr="00520AE1" w:rsidRDefault="0059044F" w:rsidP="0059044F">
            <w:pPr>
              <w:pStyle w:val="TableText"/>
              <w:rPr>
                <w:szCs w:val="20"/>
              </w:rPr>
            </w:pPr>
            <w:r>
              <w:rPr>
                <w:szCs w:val="20"/>
              </w:rPr>
              <w:t>Yes</w:t>
            </w:r>
          </w:p>
        </w:tc>
      </w:tr>
      <w:tr w:rsidR="0059044F" w:rsidRPr="00520AE1" w14:paraId="6B1A6575" w14:textId="77777777" w:rsidTr="00F94AE4">
        <w:tc>
          <w:tcPr>
            <w:tcW w:w="999" w:type="pct"/>
            <w:vMerge/>
            <w:tcBorders>
              <w:top w:val="single" w:sz="4" w:space="0" w:color="056DB1"/>
            </w:tcBorders>
          </w:tcPr>
          <w:p w14:paraId="5A8F77B4" w14:textId="77777777" w:rsidR="0059044F" w:rsidRPr="00520AE1" w:rsidRDefault="0059044F" w:rsidP="0059044F">
            <w:pPr>
              <w:pStyle w:val="TableText"/>
              <w:rPr>
                <w:szCs w:val="20"/>
              </w:rPr>
            </w:pPr>
          </w:p>
        </w:tc>
        <w:tc>
          <w:tcPr>
            <w:tcW w:w="1589" w:type="pct"/>
          </w:tcPr>
          <w:p w14:paraId="4CF01845" w14:textId="77777777" w:rsidR="0059044F" w:rsidRPr="00520AE1" w:rsidRDefault="0059044F" w:rsidP="0059044F">
            <w:pPr>
              <w:pStyle w:val="TableText"/>
              <w:rPr>
                <w:szCs w:val="20"/>
              </w:rPr>
            </w:pPr>
            <w:r w:rsidRPr="00520AE1">
              <w:rPr>
                <w:szCs w:val="20"/>
              </w:rPr>
              <w:t>Screens appear as expected (content and placement of fields, codes, drop down menus, and messages).</w:t>
            </w:r>
          </w:p>
        </w:tc>
        <w:tc>
          <w:tcPr>
            <w:tcW w:w="629" w:type="pct"/>
          </w:tcPr>
          <w:p w14:paraId="31DFEDC7" w14:textId="5BB1C1FE" w:rsidR="0059044F" w:rsidRPr="00520AE1" w:rsidRDefault="0059044F" w:rsidP="0059044F">
            <w:pPr>
              <w:pStyle w:val="TableText"/>
              <w:rPr>
                <w:szCs w:val="20"/>
              </w:rPr>
            </w:pPr>
            <w:r>
              <w:rPr>
                <w:szCs w:val="20"/>
              </w:rPr>
              <w:t>10/04/2019</w:t>
            </w:r>
          </w:p>
        </w:tc>
        <w:tc>
          <w:tcPr>
            <w:tcW w:w="1092" w:type="pct"/>
          </w:tcPr>
          <w:p w14:paraId="76B1B58B" w14:textId="47EBCC15" w:rsidR="0059044F" w:rsidRPr="00520AE1" w:rsidRDefault="0059044F" w:rsidP="0059044F">
            <w:pPr>
              <w:pStyle w:val="TableText"/>
              <w:rPr>
                <w:szCs w:val="20"/>
              </w:rPr>
            </w:pPr>
            <w:r>
              <w:rPr>
                <w:szCs w:val="20"/>
              </w:rPr>
              <w:t>Ms. Wright, MSN</w:t>
            </w:r>
          </w:p>
        </w:tc>
        <w:tc>
          <w:tcPr>
            <w:tcW w:w="691" w:type="pct"/>
          </w:tcPr>
          <w:p w14:paraId="1A8E95ED" w14:textId="108AA7A6" w:rsidR="0059044F" w:rsidRPr="00520AE1" w:rsidRDefault="0059044F" w:rsidP="0059044F">
            <w:pPr>
              <w:pStyle w:val="TableText"/>
              <w:rPr>
                <w:szCs w:val="20"/>
              </w:rPr>
            </w:pPr>
            <w:r>
              <w:rPr>
                <w:szCs w:val="20"/>
              </w:rPr>
              <w:t>Yes</w:t>
            </w:r>
          </w:p>
        </w:tc>
      </w:tr>
      <w:tr w:rsidR="0059044F" w:rsidRPr="00520AE1" w14:paraId="6281A1FF" w14:textId="77777777"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14:paraId="6EB33AD4" w14:textId="77777777" w:rsidR="0059044F" w:rsidRPr="00520AE1" w:rsidRDefault="0059044F" w:rsidP="0059044F">
            <w:pPr>
              <w:pStyle w:val="TableText"/>
              <w:rPr>
                <w:szCs w:val="20"/>
              </w:rPr>
            </w:pPr>
          </w:p>
        </w:tc>
        <w:tc>
          <w:tcPr>
            <w:tcW w:w="1589" w:type="pct"/>
          </w:tcPr>
          <w:p w14:paraId="6CE4C4A2" w14:textId="77777777" w:rsidR="0059044F" w:rsidRPr="00520AE1" w:rsidRDefault="0059044F" w:rsidP="0059044F">
            <w:pPr>
              <w:pStyle w:val="TableText"/>
              <w:rPr>
                <w:szCs w:val="20"/>
              </w:rPr>
            </w:pPr>
            <w:r w:rsidRPr="00520AE1">
              <w:rPr>
                <w:szCs w:val="20"/>
              </w:rPr>
              <w:t>No spelling errors or color changes. Readable icons.</w:t>
            </w:r>
          </w:p>
        </w:tc>
        <w:tc>
          <w:tcPr>
            <w:tcW w:w="629" w:type="pct"/>
          </w:tcPr>
          <w:p w14:paraId="1F58712A" w14:textId="2A4E3646" w:rsidR="0059044F" w:rsidRPr="00520AE1" w:rsidRDefault="0059044F" w:rsidP="0059044F">
            <w:pPr>
              <w:pStyle w:val="TableText"/>
              <w:rPr>
                <w:szCs w:val="20"/>
              </w:rPr>
            </w:pPr>
            <w:r>
              <w:rPr>
                <w:szCs w:val="20"/>
              </w:rPr>
              <w:t>10/04/2019</w:t>
            </w:r>
          </w:p>
        </w:tc>
        <w:tc>
          <w:tcPr>
            <w:tcW w:w="1092" w:type="pct"/>
          </w:tcPr>
          <w:p w14:paraId="1EFA2AE8" w14:textId="269A4292" w:rsidR="0059044F" w:rsidRPr="00520AE1" w:rsidRDefault="0059044F" w:rsidP="0059044F">
            <w:pPr>
              <w:pStyle w:val="TableText"/>
              <w:rPr>
                <w:szCs w:val="20"/>
              </w:rPr>
            </w:pPr>
            <w:r>
              <w:rPr>
                <w:szCs w:val="20"/>
              </w:rPr>
              <w:t>Ms. Wright, MSN</w:t>
            </w:r>
          </w:p>
        </w:tc>
        <w:tc>
          <w:tcPr>
            <w:tcW w:w="691" w:type="pct"/>
          </w:tcPr>
          <w:p w14:paraId="7E4CC72A" w14:textId="0C06C705" w:rsidR="0059044F" w:rsidRPr="00520AE1" w:rsidRDefault="0059044F" w:rsidP="0059044F">
            <w:pPr>
              <w:pStyle w:val="TableText"/>
              <w:rPr>
                <w:szCs w:val="20"/>
              </w:rPr>
            </w:pPr>
            <w:r>
              <w:rPr>
                <w:szCs w:val="20"/>
              </w:rPr>
              <w:t>Yes</w:t>
            </w:r>
          </w:p>
        </w:tc>
      </w:tr>
      <w:tr w:rsidR="0059044F" w:rsidRPr="00520AE1" w14:paraId="1AF03435" w14:textId="77777777" w:rsidTr="00F94AE4">
        <w:trPr>
          <w:trHeight w:val="300"/>
        </w:trPr>
        <w:tc>
          <w:tcPr>
            <w:tcW w:w="999" w:type="pct"/>
            <w:vMerge/>
            <w:tcBorders>
              <w:top w:val="single" w:sz="4" w:space="0" w:color="056DB1"/>
            </w:tcBorders>
          </w:tcPr>
          <w:p w14:paraId="2230AAB3" w14:textId="77777777" w:rsidR="0059044F" w:rsidRPr="00520AE1" w:rsidRDefault="0059044F" w:rsidP="0059044F">
            <w:pPr>
              <w:pStyle w:val="TableText"/>
              <w:rPr>
                <w:szCs w:val="20"/>
              </w:rPr>
            </w:pPr>
          </w:p>
        </w:tc>
        <w:tc>
          <w:tcPr>
            <w:tcW w:w="1589" w:type="pct"/>
          </w:tcPr>
          <w:p w14:paraId="4011608E" w14:textId="77777777" w:rsidR="0059044F" w:rsidRPr="00520AE1" w:rsidRDefault="0059044F" w:rsidP="0059044F">
            <w:pPr>
              <w:pStyle w:val="TableText"/>
              <w:rPr>
                <w:szCs w:val="20"/>
              </w:rPr>
            </w:pPr>
            <w:r w:rsidRPr="00520AE1">
              <w:rPr>
                <w:szCs w:val="20"/>
              </w:rPr>
              <w:t>Appropriate representation of content can be printed if necessary for legal purposes.</w:t>
            </w:r>
          </w:p>
        </w:tc>
        <w:tc>
          <w:tcPr>
            <w:tcW w:w="629" w:type="pct"/>
          </w:tcPr>
          <w:p w14:paraId="75B20505" w14:textId="57CB59A0" w:rsidR="0059044F" w:rsidRPr="00520AE1" w:rsidRDefault="0059044F" w:rsidP="0059044F">
            <w:pPr>
              <w:pStyle w:val="TableText"/>
              <w:rPr>
                <w:szCs w:val="20"/>
              </w:rPr>
            </w:pPr>
            <w:r>
              <w:rPr>
                <w:szCs w:val="20"/>
              </w:rPr>
              <w:t>10/04/2019</w:t>
            </w:r>
          </w:p>
        </w:tc>
        <w:tc>
          <w:tcPr>
            <w:tcW w:w="1092" w:type="pct"/>
          </w:tcPr>
          <w:p w14:paraId="49777E10" w14:textId="684A7A7B" w:rsidR="0059044F" w:rsidRPr="00520AE1" w:rsidRDefault="0059044F" w:rsidP="0059044F">
            <w:pPr>
              <w:pStyle w:val="TableText"/>
              <w:rPr>
                <w:szCs w:val="20"/>
              </w:rPr>
            </w:pPr>
            <w:r>
              <w:rPr>
                <w:szCs w:val="20"/>
              </w:rPr>
              <w:t>Ms. Wright, MSN</w:t>
            </w:r>
          </w:p>
        </w:tc>
        <w:tc>
          <w:tcPr>
            <w:tcW w:w="691" w:type="pct"/>
          </w:tcPr>
          <w:p w14:paraId="082BFF5C" w14:textId="0462972D" w:rsidR="0059044F" w:rsidRPr="00520AE1" w:rsidRDefault="0059044F" w:rsidP="0059044F">
            <w:pPr>
              <w:pStyle w:val="TableText"/>
              <w:rPr>
                <w:szCs w:val="20"/>
              </w:rPr>
            </w:pPr>
            <w:r>
              <w:rPr>
                <w:szCs w:val="20"/>
              </w:rPr>
              <w:t>Yes</w:t>
            </w:r>
          </w:p>
        </w:tc>
      </w:tr>
      <w:tr w:rsidR="0059044F" w:rsidRPr="00520AE1" w14:paraId="0CA66F91" w14:textId="77777777"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14:paraId="0C0F892F" w14:textId="77777777" w:rsidR="0059044F" w:rsidRPr="00520AE1" w:rsidRDefault="0059044F" w:rsidP="0059044F">
            <w:pPr>
              <w:pStyle w:val="TableText"/>
              <w:rPr>
                <w:szCs w:val="20"/>
              </w:rPr>
            </w:pPr>
          </w:p>
        </w:tc>
        <w:tc>
          <w:tcPr>
            <w:tcW w:w="1589" w:type="pct"/>
          </w:tcPr>
          <w:p w14:paraId="4B0E7ED4" w14:textId="77777777" w:rsidR="0059044F" w:rsidRPr="00520AE1" w:rsidRDefault="0059044F" w:rsidP="0059044F">
            <w:pPr>
              <w:pStyle w:val="TableText"/>
              <w:rPr>
                <w:szCs w:val="20"/>
              </w:rPr>
            </w:pPr>
            <w:r w:rsidRPr="00520AE1">
              <w:rPr>
                <w:szCs w:val="20"/>
              </w:rPr>
              <w:t>Entries that have been corrected and their corrections are both displayed accurately.</w:t>
            </w:r>
          </w:p>
        </w:tc>
        <w:tc>
          <w:tcPr>
            <w:tcW w:w="629" w:type="pct"/>
          </w:tcPr>
          <w:p w14:paraId="0624720C" w14:textId="620E24B2" w:rsidR="0059044F" w:rsidRPr="00520AE1" w:rsidRDefault="0059044F" w:rsidP="0059044F">
            <w:pPr>
              <w:pStyle w:val="TableText"/>
              <w:rPr>
                <w:szCs w:val="20"/>
              </w:rPr>
            </w:pPr>
            <w:r>
              <w:rPr>
                <w:szCs w:val="20"/>
              </w:rPr>
              <w:t>10/04/2019</w:t>
            </w:r>
          </w:p>
        </w:tc>
        <w:tc>
          <w:tcPr>
            <w:tcW w:w="1092" w:type="pct"/>
          </w:tcPr>
          <w:p w14:paraId="3F37E078" w14:textId="25101EDC" w:rsidR="0059044F" w:rsidRPr="00520AE1" w:rsidRDefault="0059044F" w:rsidP="0059044F">
            <w:pPr>
              <w:pStyle w:val="TableText"/>
              <w:rPr>
                <w:szCs w:val="20"/>
              </w:rPr>
            </w:pPr>
            <w:r>
              <w:rPr>
                <w:szCs w:val="20"/>
              </w:rPr>
              <w:t>Ms. Wright, MSN</w:t>
            </w:r>
          </w:p>
        </w:tc>
        <w:tc>
          <w:tcPr>
            <w:tcW w:w="691" w:type="pct"/>
          </w:tcPr>
          <w:p w14:paraId="5DAB3894" w14:textId="2455C28E" w:rsidR="0059044F" w:rsidRPr="00520AE1" w:rsidRDefault="0059044F" w:rsidP="0059044F">
            <w:pPr>
              <w:pStyle w:val="TableText"/>
              <w:rPr>
                <w:szCs w:val="20"/>
              </w:rPr>
            </w:pPr>
            <w:r>
              <w:rPr>
                <w:szCs w:val="20"/>
              </w:rPr>
              <w:t>Yes</w:t>
            </w:r>
          </w:p>
        </w:tc>
      </w:tr>
      <w:tr w:rsidR="0059044F" w:rsidRPr="00520AE1" w14:paraId="2D8B2F48" w14:textId="77777777" w:rsidTr="00F94AE4">
        <w:trPr>
          <w:trHeight w:val="300"/>
        </w:trPr>
        <w:tc>
          <w:tcPr>
            <w:tcW w:w="999" w:type="pct"/>
            <w:vMerge/>
            <w:tcBorders>
              <w:top w:val="single" w:sz="4" w:space="0" w:color="056DB1"/>
            </w:tcBorders>
          </w:tcPr>
          <w:p w14:paraId="6812D36F" w14:textId="77777777" w:rsidR="0059044F" w:rsidRPr="00520AE1" w:rsidRDefault="0059044F" w:rsidP="0059044F">
            <w:pPr>
              <w:pStyle w:val="TableText"/>
              <w:rPr>
                <w:szCs w:val="20"/>
              </w:rPr>
            </w:pPr>
          </w:p>
        </w:tc>
        <w:tc>
          <w:tcPr>
            <w:tcW w:w="1589" w:type="pct"/>
          </w:tcPr>
          <w:p w14:paraId="35462749" w14:textId="77777777" w:rsidR="0059044F" w:rsidRPr="00520AE1" w:rsidRDefault="0059044F" w:rsidP="0059044F">
            <w:pPr>
              <w:pStyle w:val="TableText"/>
              <w:rPr>
                <w:szCs w:val="20"/>
              </w:rPr>
            </w:pPr>
            <w:r w:rsidRPr="00520AE1">
              <w:rPr>
                <w:szCs w:val="20"/>
              </w:rPr>
              <w:t>Fields edits (e.g., valid values, options, defaults) function as expected.</w:t>
            </w:r>
          </w:p>
        </w:tc>
        <w:tc>
          <w:tcPr>
            <w:tcW w:w="629" w:type="pct"/>
          </w:tcPr>
          <w:p w14:paraId="5F5DECD1" w14:textId="1B380A72" w:rsidR="0059044F" w:rsidRPr="00520AE1" w:rsidRDefault="0059044F" w:rsidP="0059044F">
            <w:pPr>
              <w:pStyle w:val="TableText"/>
              <w:rPr>
                <w:szCs w:val="20"/>
              </w:rPr>
            </w:pPr>
            <w:r>
              <w:rPr>
                <w:szCs w:val="20"/>
              </w:rPr>
              <w:t>10/04/2019</w:t>
            </w:r>
          </w:p>
        </w:tc>
        <w:tc>
          <w:tcPr>
            <w:tcW w:w="1092" w:type="pct"/>
          </w:tcPr>
          <w:p w14:paraId="3152EAD7" w14:textId="195C8D1A" w:rsidR="0059044F" w:rsidRPr="00520AE1" w:rsidRDefault="0059044F" w:rsidP="0059044F">
            <w:pPr>
              <w:pStyle w:val="TableText"/>
              <w:rPr>
                <w:szCs w:val="20"/>
              </w:rPr>
            </w:pPr>
            <w:r>
              <w:rPr>
                <w:szCs w:val="20"/>
              </w:rPr>
              <w:t>Ms. Wright, MSN</w:t>
            </w:r>
          </w:p>
        </w:tc>
        <w:tc>
          <w:tcPr>
            <w:tcW w:w="691" w:type="pct"/>
          </w:tcPr>
          <w:p w14:paraId="5507F692" w14:textId="57461F82" w:rsidR="0059044F" w:rsidRPr="00520AE1" w:rsidRDefault="0059044F" w:rsidP="0059044F">
            <w:pPr>
              <w:pStyle w:val="TableText"/>
              <w:rPr>
                <w:szCs w:val="20"/>
              </w:rPr>
            </w:pPr>
            <w:r>
              <w:rPr>
                <w:szCs w:val="20"/>
              </w:rPr>
              <w:t>Yes</w:t>
            </w:r>
          </w:p>
        </w:tc>
      </w:tr>
      <w:tr w:rsidR="0059044F" w:rsidRPr="00520AE1" w14:paraId="1CC0B467" w14:textId="77777777"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14:paraId="4FA1BABE" w14:textId="77777777" w:rsidR="0059044F" w:rsidRPr="00520AE1" w:rsidRDefault="0059044F" w:rsidP="0059044F">
            <w:pPr>
              <w:pStyle w:val="TableText"/>
              <w:rPr>
                <w:szCs w:val="20"/>
              </w:rPr>
            </w:pPr>
          </w:p>
        </w:tc>
        <w:tc>
          <w:tcPr>
            <w:tcW w:w="1589" w:type="pct"/>
          </w:tcPr>
          <w:p w14:paraId="0A85DFD9" w14:textId="77777777" w:rsidR="0059044F" w:rsidRPr="00520AE1" w:rsidRDefault="0059044F" w:rsidP="0059044F">
            <w:pPr>
              <w:pStyle w:val="TableText"/>
              <w:rPr>
                <w:szCs w:val="20"/>
              </w:rPr>
            </w:pPr>
            <w:r w:rsidRPr="00520AE1">
              <w:rPr>
                <w:szCs w:val="20"/>
              </w:rPr>
              <w:t>Alerts and clinical decision support provides appropriate reminders and prompts. Use scripts to test various scenarios.</w:t>
            </w:r>
          </w:p>
        </w:tc>
        <w:tc>
          <w:tcPr>
            <w:tcW w:w="629" w:type="pct"/>
          </w:tcPr>
          <w:p w14:paraId="4CE92C9F" w14:textId="380419FC" w:rsidR="0059044F" w:rsidRPr="00520AE1" w:rsidRDefault="0059044F" w:rsidP="0059044F">
            <w:pPr>
              <w:pStyle w:val="TableText"/>
              <w:rPr>
                <w:szCs w:val="20"/>
              </w:rPr>
            </w:pPr>
            <w:r>
              <w:rPr>
                <w:szCs w:val="20"/>
              </w:rPr>
              <w:t>10/04/2019</w:t>
            </w:r>
          </w:p>
        </w:tc>
        <w:tc>
          <w:tcPr>
            <w:tcW w:w="1092" w:type="pct"/>
          </w:tcPr>
          <w:p w14:paraId="2861B0B8" w14:textId="252C37A9" w:rsidR="0059044F" w:rsidRPr="00520AE1" w:rsidRDefault="0059044F" w:rsidP="0059044F">
            <w:pPr>
              <w:pStyle w:val="TableText"/>
              <w:rPr>
                <w:szCs w:val="20"/>
              </w:rPr>
            </w:pPr>
            <w:r>
              <w:rPr>
                <w:szCs w:val="20"/>
              </w:rPr>
              <w:t xml:space="preserve">Mrs. Jones, </w:t>
            </w:r>
            <w:proofErr w:type="spellStart"/>
            <w:r>
              <w:rPr>
                <w:szCs w:val="20"/>
              </w:rPr>
              <w:t>Clx</w:t>
            </w:r>
            <w:proofErr w:type="spellEnd"/>
            <w:r>
              <w:rPr>
                <w:szCs w:val="20"/>
              </w:rPr>
              <w:t xml:space="preserve"> Director</w:t>
            </w:r>
          </w:p>
        </w:tc>
        <w:tc>
          <w:tcPr>
            <w:tcW w:w="691" w:type="pct"/>
          </w:tcPr>
          <w:p w14:paraId="46C55E55" w14:textId="7D7BF3EB" w:rsidR="0059044F" w:rsidRPr="00520AE1" w:rsidRDefault="0059044F" w:rsidP="0059044F">
            <w:pPr>
              <w:pStyle w:val="TableText"/>
              <w:rPr>
                <w:szCs w:val="20"/>
              </w:rPr>
            </w:pPr>
            <w:r>
              <w:rPr>
                <w:szCs w:val="20"/>
              </w:rPr>
              <w:t>Yes</w:t>
            </w:r>
          </w:p>
        </w:tc>
      </w:tr>
      <w:tr w:rsidR="0059044F" w:rsidRPr="00520AE1" w14:paraId="6193A525" w14:textId="77777777" w:rsidTr="00F94AE4">
        <w:trPr>
          <w:trHeight w:val="300"/>
        </w:trPr>
        <w:tc>
          <w:tcPr>
            <w:tcW w:w="999" w:type="pct"/>
            <w:vMerge w:val="restart"/>
            <w:tcBorders>
              <w:top w:val="single" w:sz="4" w:space="0" w:color="056DB1"/>
            </w:tcBorders>
          </w:tcPr>
          <w:p w14:paraId="27D59EDF" w14:textId="77777777" w:rsidR="0059044F" w:rsidRPr="00520AE1" w:rsidRDefault="0059044F" w:rsidP="0059044F">
            <w:pPr>
              <w:pStyle w:val="TableText"/>
              <w:rPr>
                <w:szCs w:val="20"/>
              </w:rPr>
            </w:pPr>
            <w:r w:rsidRPr="00520AE1">
              <w:rPr>
                <w:b/>
                <w:szCs w:val="20"/>
              </w:rPr>
              <w:t>System Testing</w:t>
            </w:r>
          </w:p>
        </w:tc>
        <w:tc>
          <w:tcPr>
            <w:tcW w:w="1589" w:type="pct"/>
          </w:tcPr>
          <w:p w14:paraId="493CA77B" w14:textId="77777777" w:rsidR="0059044F" w:rsidRPr="00520AE1" w:rsidRDefault="0059044F" w:rsidP="0059044F">
            <w:pPr>
              <w:pStyle w:val="TableText"/>
              <w:rPr>
                <w:szCs w:val="20"/>
              </w:rPr>
            </w:pPr>
            <w:r w:rsidRPr="00520AE1">
              <w:rPr>
                <w:szCs w:val="20"/>
              </w:rPr>
              <w:t>Workflows send and/or receive data properly between systems (e.g., between EHR and pharmacy or billing, PMS messages and EHR). Use scripts to test various scenarios.</w:t>
            </w:r>
          </w:p>
        </w:tc>
        <w:tc>
          <w:tcPr>
            <w:tcW w:w="629" w:type="pct"/>
          </w:tcPr>
          <w:p w14:paraId="36F1E4B0" w14:textId="78992B98" w:rsidR="0059044F" w:rsidRPr="00520AE1" w:rsidRDefault="0059044F" w:rsidP="0059044F">
            <w:pPr>
              <w:pStyle w:val="TableText"/>
              <w:rPr>
                <w:szCs w:val="20"/>
              </w:rPr>
            </w:pPr>
            <w:r>
              <w:rPr>
                <w:szCs w:val="20"/>
              </w:rPr>
              <w:t>10/04/2019</w:t>
            </w:r>
          </w:p>
        </w:tc>
        <w:tc>
          <w:tcPr>
            <w:tcW w:w="1092" w:type="pct"/>
          </w:tcPr>
          <w:p w14:paraId="78DF06F4" w14:textId="1D5DD4F3" w:rsidR="0059044F" w:rsidRPr="00520AE1" w:rsidRDefault="0059044F" w:rsidP="0059044F">
            <w:pPr>
              <w:pStyle w:val="TableText"/>
              <w:rPr>
                <w:szCs w:val="20"/>
              </w:rPr>
            </w:pPr>
            <w:r>
              <w:rPr>
                <w:szCs w:val="20"/>
              </w:rPr>
              <w:t>Mr. Lawrence, Account</w:t>
            </w:r>
          </w:p>
        </w:tc>
        <w:tc>
          <w:tcPr>
            <w:tcW w:w="691" w:type="pct"/>
          </w:tcPr>
          <w:p w14:paraId="1F1AC8BC" w14:textId="4B3EA414" w:rsidR="0059044F" w:rsidRPr="00520AE1" w:rsidRDefault="0059044F" w:rsidP="0059044F">
            <w:pPr>
              <w:pStyle w:val="TableText"/>
              <w:rPr>
                <w:szCs w:val="20"/>
              </w:rPr>
            </w:pPr>
            <w:r>
              <w:rPr>
                <w:szCs w:val="20"/>
              </w:rPr>
              <w:t>Yes</w:t>
            </w:r>
          </w:p>
        </w:tc>
      </w:tr>
      <w:tr w:rsidR="0059044F" w:rsidRPr="00520AE1" w14:paraId="5E7CB754" w14:textId="77777777"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14:paraId="783355E7" w14:textId="77777777" w:rsidR="0059044F" w:rsidRPr="00520AE1" w:rsidRDefault="0059044F" w:rsidP="0059044F">
            <w:pPr>
              <w:pStyle w:val="TableText"/>
              <w:rPr>
                <w:szCs w:val="20"/>
              </w:rPr>
            </w:pPr>
          </w:p>
        </w:tc>
        <w:tc>
          <w:tcPr>
            <w:tcW w:w="1589" w:type="pct"/>
          </w:tcPr>
          <w:p w14:paraId="64737A79" w14:textId="77777777" w:rsidR="0059044F" w:rsidRPr="00520AE1" w:rsidRDefault="0059044F" w:rsidP="0059044F">
            <w:pPr>
              <w:pStyle w:val="TableText"/>
              <w:rPr>
                <w:szCs w:val="20"/>
              </w:rPr>
            </w:pPr>
            <w:r w:rsidRPr="00520AE1">
              <w:rPr>
                <w:szCs w:val="20"/>
              </w:rPr>
              <w:t>Interfaces between applications move data correctly and completely. Test both sending and receiving when interfaces are bi-directional.</w:t>
            </w:r>
          </w:p>
        </w:tc>
        <w:tc>
          <w:tcPr>
            <w:tcW w:w="629" w:type="pct"/>
          </w:tcPr>
          <w:p w14:paraId="3D2E6207" w14:textId="4BAE2983" w:rsidR="0059044F" w:rsidRPr="00520AE1" w:rsidRDefault="0059044F" w:rsidP="0059044F">
            <w:pPr>
              <w:pStyle w:val="TableText"/>
              <w:rPr>
                <w:szCs w:val="20"/>
              </w:rPr>
            </w:pPr>
            <w:r>
              <w:rPr>
                <w:szCs w:val="20"/>
              </w:rPr>
              <w:t>10/04/2019</w:t>
            </w:r>
          </w:p>
        </w:tc>
        <w:tc>
          <w:tcPr>
            <w:tcW w:w="1092" w:type="pct"/>
          </w:tcPr>
          <w:p w14:paraId="377379DD" w14:textId="737B6346" w:rsidR="0059044F" w:rsidRPr="00520AE1" w:rsidRDefault="0059044F" w:rsidP="0059044F">
            <w:pPr>
              <w:pStyle w:val="TableText"/>
              <w:rPr>
                <w:szCs w:val="20"/>
              </w:rPr>
            </w:pPr>
            <w:r>
              <w:rPr>
                <w:szCs w:val="20"/>
              </w:rPr>
              <w:t xml:space="preserve">Mrs. Jones, </w:t>
            </w:r>
            <w:proofErr w:type="spellStart"/>
            <w:r>
              <w:rPr>
                <w:szCs w:val="20"/>
              </w:rPr>
              <w:t>Clx</w:t>
            </w:r>
            <w:proofErr w:type="spellEnd"/>
            <w:r>
              <w:rPr>
                <w:szCs w:val="20"/>
              </w:rPr>
              <w:t xml:space="preserve"> Director</w:t>
            </w:r>
          </w:p>
        </w:tc>
        <w:tc>
          <w:tcPr>
            <w:tcW w:w="691" w:type="pct"/>
          </w:tcPr>
          <w:p w14:paraId="6416EC86" w14:textId="5F9C68B7" w:rsidR="0059044F" w:rsidRPr="00520AE1" w:rsidRDefault="0059044F" w:rsidP="0059044F">
            <w:pPr>
              <w:pStyle w:val="TableText"/>
              <w:rPr>
                <w:szCs w:val="20"/>
              </w:rPr>
            </w:pPr>
            <w:r>
              <w:rPr>
                <w:szCs w:val="20"/>
              </w:rPr>
              <w:t>Yes</w:t>
            </w:r>
          </w:p>
        </w:tc>
      </w:tr>
      <w:tr w:rsidR="0059044F" w:rsidRPr="00520AE1" w14:paraId="7A8119A5" w14:textId="77777777" w:rsidTr="00F94AE4">
        <w:trPr>
          <w:trHeight w:val="300"/>
        </w:trPr>
        <w:tc>
          <w:tcPr>
            <w:tcW w:w="999" w:type="pct"/>
            <w:vMerge/>
            <w:tcBorders>
              <w:top w:val="single" w:sz="4" w:space="0" w:color="056DB1"/>
            </w:tcBorders>
          </w:tcPr>
          <w:p w14:paraId="71920BDF" w14:textId="77777777" w:rsidR="0059044F" w:rsidRPr="00520AE1" w:rsidRDefault="0059044F" w:rsidP="0059044F">
            <w:pPr>
              <w:pStyle w:val="TableText"/>
              <w:rPr>
                <w:szCs w:val="20"/>
              </w:rPr>
            </w:pPr>
          </w:p>
        </w:tc>
        <w:tc>
          <w:tcPr>
            <w:tcW w:w="1589" w:type="pct"/>
          </w:tcPr>
          <w:p w14:paraId="0ADE5B9B" w14:textId="77777777" w:rsidR="0059044F" w:rsidRPr="00520AE1" w:rsidRDefault="0059044F" w:rsidP="0059044F">
            <w:pPr>
              <w:pStyle w:val="TableText"/>
              <w:rPr>
                <w:szCs w:val="20"/>
              </w:rPr>
            </w:pPr>
            <w:r w:rsidRPr="00520AE1">
              <w:rPr>
                <w:szCs w:val="20"/>
              </w:rPr>
              <w:t xml:space="preserve">Connectivity with external organizations is accurate and complete as authorized (e.g., portal access to/from hospital/clinic, continuity of care record to referrals, personal health records for patients, disease management to/from health plan). </w:t>
            </w:r>
          </w:p>
        </w:tc>
        <w:tc>
          <w:tcPr>
            <w:tcW w:w="629" w:type="pct"/>
          </w:tcPr>
          <w:p w14:paraId="0F6D0AE0" w14:textId="0BFECBC1" w:rsidR="0059044F" w:rsidRPr="00520AE1" w:rsidRDefault="0059044F" w:rsidP="0059044F">
            <w:pPr>
              <w:pStyle w:val="TableText"/>
              <w:rPr>
                <w:szCs w:val="20"/>
              </w:rPr>
            </w:pPr>
            <w:r>
              <w:rPr>
                <w:szCs w:val="20"/>
              </w:rPr>
              <w:t>10/04/2019</w:t>
            </w:r>
          </w:p>
        </w:tc>
        <w:tc>
          <w:tcPr>
            <w:tcW w:w="1092" w:type="pct"/>
          </w:tcPr>
          <w:p w14:paraId="6546E460" w14:textId="21D72365" w:rsidR="0059044F" w:rsidRPr="00520AE1" w:rsidRDefault="0059044F" w:rsidP="0059044F">
            <w:pPr>
              <w:pStyle w:val="TableText"/>
              <w:rPr>
                <w:szCs w:val="20"/>
              </w:rPr>
            </w:pPr>
            <w:r>
              <w:rPr>
                <w:szCs w:val="20"/>
              </w:rPr>
              <w:t>Mr. Lawrence, Account</w:t>
            </w:r>
          </w:p>
        </w:tc>
        <w:tc>
          <w:tcPr>
            <w:tcW w:w="691" w:type="pct"/>
          </w:tcPr>
          <w:p w14:paraId="6BB42F22" w14:textId="19C6BB85" w:rsidR="0059044F" w:rsidRPr="00520AE1" w:rsidRDefault="0059044F" w:rsidP="0059044F">
            <w:pPr>
              <w:pStyle w:val="TableText"/>
              <w:rPr>
                <w:szCs w:val="20"/>
              </w:rPr>
            </w:pPr>
            <w:r>
              <w:rPr>
                <w:szCs w:val="20"/>
              </w:rPr>
              <w:t>Yes</w:t>
            </w:r>
          </w:p>
        </w:tc>
      </w:tr>
      <w:tr w:rsidR="0059044F" w:rsidRPr="00520AE1" w14:paraId="7CDB1B90" w14:textId="77777777"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14:paraId="45C1B72B" w14:textId="77777777" w:rsidR="0059044F" w:rsidRPr="00520AE1" w:rsidRDefault="0059044F" w:rsidP="0059044F">
            <w:pPr>
              <w:pStyle w:val="TableText"/>
              <w:rPr>
                <w:szCs w:val="20"/>
              </w:rPr>
            </w:pPr>
          </w:p>
        </w:tc>
        <w:tc>
          <w:tcPr>
            <w:tcW w:w="1589" w:type="pct"/>
          </w:tcPr>
          <w:p w14:paraId="339CB993" w14:textId="77777777" w:rsidR="0059044F" w:rsidRPr="00520AE1" w:rsidRDefault="0059044F" w:rsidP="0059044F">
            <w:pPr>
              <w:pStyle w:val="TableText"/>
              <w:rPr>
                <w:szCs w:val="20"/>
              </w:rPr>
            </w:pPr>
            <w:r w:rsidRPr="00520AE1">
              <w:rPr>
                <w:szCs w:val="20"/>
              </w:rPr>
              <w:t>System access is appropriate per assigned privileges. Test attempts to gain access when not authorized.</w:t>
            </w:r>
          </w:p>
        </w:tc>
        <w:tc>
          <w:tcPr>
            <w:tcW w:w="629" w:type="pct"/>
          </w:tcPr>
          <w:p w14:paraId="1E8804C9" w14:textId="1956F14A" w:rsidR="0059044F" w:rsidRPr="00520AE1" w:rsidRDefault="0059044F" w:rsidP="0059044F">
            <w:pPr>
              <w:pStyle w:val="TableText"/>
              <w:rPr>
                <w:szCs w:val="20"/>
              </w:rPr>
            </w:pPr>
            <w:r>
              <w:rPr>
                <w:szCs w:val="20"/>
              </w:rPr>
              <w:t>10/04/2019</w:t>
            </w:r>
          </w:p>
        </w:tc>
        <w:tc>
          <w:tcPr>
            <w:tcW w:w="1092" w:type="pct"/>
          </w:tcPr>
          <w:p w14:paraId="632C5854" w14:textId="377358DC" w:rsidR="0059044F" w:rsidRPr="00520AE1" w:rsidRDefault="0059044F" w:rsidP="0059044F">
            <w:pPr>
              <w:pStyle w:val="TableText"/>
              <w:rPr>
                <w:szCs w:val="20"/>
              </w:rPr>
            </w:pPr>
            <w:r>
              <w:rPr>
                <w:szCs w:val="20"/>
              </w:rPr>
              <w:t xml:space="preserve">Mrs. Jones, </w:t>
            </w:r>
            <w:proofErr w:type="spellStart"/>
            <w:r>
              <w:rPr>
                <w:szCs w:val="20"/>
              </w:rPr>
              <w:t>Clx</w:t>
            </w:r>
            <w:proofErr w:type="spellEnd"/>
            <w:r>
              <w:rPr>
                <w:szCs w:val="20"/>
              </w:rPr>
              <w:t xml:space="preserve"> Director</w:t>
            </w:r>
          </w:p>
        </w:tc>
        <w:tc>
          <w:tcPr>
            <w:tcW w:w="691" w:type="pct"/>
          </w:tcPr>
          <w:p w14:paraId="37456908" w14:textId="5F24B381" w:rsidR="0059044F" w:rsidRPr="00520AE1" w:rsidRDefault="0059044F" w:rsidP="0059044F">
            <w:pPr>
              <w:pStyle w:val="TableText"/>
              <w:rPr>
                <w:szCs w:val="20"/>
              </w:rPr>
            </w:pPr>
            <w:r>
              <w:rPr>
                <w:szCs w:val="20"/>
              </w:rPr>
              <w:t>Yes</w:t>
            </w:r>
          </w:p>
        </w:tc>
      </w:tr>
      <w:tr w:rsidR="0059044F" w:rsidRPr="00520AE1" w14:paraId="4270E532" w14:textId="77777777" w:rsidTr="00F94AE4">
        <w:trPr>
          <w:trHeight w:val="300"/>
        </w:trPr>
        <w:tc>
          <w:tcPr>
            <w:tcW w:w="999" w:type="pct"/>
            <w:vMerge/>
            <w:tcBorders>
              <w:top w:val="single" w:sz="4" w:space="0" w:color="056DB1"/>
            </w:tcBorders>
          </w:tcPr>
          <w:p w14:paraId="7CBD6456" w14:textId="77777777" w:rsidR="0059044F" w:rsidRPr="00520AE1" w:rsidRDefault="0059044F" w:rsidP="0059044F">
            <w:pPr>
              <w:pStyle w:val="TableText"/>
              <w:rPr>
                <w:szCs w:val="20"/>
              </w:rPr>
            </w:pPr>
          </w:p>
        </w:tc>
        <w:tc>
          <w:tcPr>
            <w:tcW w:w="1589" w:type="pct"/>
          </w:tcPr>
          <w:p w14:paraId="08BF2F5B" w14:textId="77777777" w:rsidR="0059044F" w:rsidRPr="00520AE1" w:rsidRDefault="0059044F" w:rsidP="0059044F">
            <w:pPr>
              <w:pStyle w:val="TableText"/>
              <w:rPr>
                <w:szCs w:val="20"/>
              </w:rPr>
            </w:pPr>
            <w:r w:rsidRPr="00520AE1">
              <w:rPr>
                <w:szCs w:val="20"/>
              </w:rPr>
              <w:t xml:space="preserve">Data are processed accurately, in graphs, tables, claims, client summaries, reports, etc. </w:t>
            </w:r>
          </w:p>
        </w:tc>
        <w:tc>
          <w:tcPr>
            <w:tcW w:w="629" w:type="pct"/>
          </w:tcPr>
          <w:p w14:paraId="29887021" w14:textId="1E0755ED" w:rsidR="0059044F" w:rsidRPr="00520AE1" w:rsidRDefault="0059044F" w:rsidP="0059044F">
            <w:pPr>
              <w:pStyle w:val="TableText"/>
              <w:rPr>
                <w:szCs w:val="20"/>
              </w:rPr>
            </w:pPr>
            <w:r>
              <w:rPr>
                <w:szCs w:val="20"/>
              </w:rPr>
              <w:t>10/04/2019</w:t>
            </w:r>
          </w:p>
        </w:tc>
        <w:tc>
          <w:tcPr>
            <w:tcW w:w="1092" w:type="pct"/>
          </w:tcPr>
          <w:p w14:paraId="7242730F" w14:textId="1A781474" w:rsidR="0059044F" w:rsidRPr="00520AE1" w:rsidRDefault="0059044F" w:rsidP="0059044F">
            <w:pPr>
              <w:pStyle w:val="TableText"/>
              <w:rPr>
                <w:szCs w:val="20"/>
              </w:rPr>
            </w:pPr>
            <w:r>
              <w:rPr>
                <w:szCs w:val="20"/>
              </w:rPr>
              <w:t xml:space="preserve">Mrs. Jones, </w:t>
            </w:r>
            <w:proofErr w:type="spellStart"/>
            <w:r>
              <w:rPr>
                <w:szCs w:val="20"/>
              </w:rPr>
              <w:t>Clx</w:t>
            </w:r>
            <w:proofErr w:type="spellEnd"/>
            <w:r>
              <w:rPr>
                <w:szCs w:val="20"/>
              </w:rPr>
              <w:t xml:space="preserve"> Director</w:t>
            </w:r>
          </w:p>
        </w:tc>
        <w:tc>
          <w:tcPr>
            <w:tcW w:w="691" w:type="pct"/>
          </w:tcPr>
          <w:p w14:paraId="7A44F4D1" w14:textId="0BB57831" w:rsidR="0059044F" w:rsidRPr="00520AE1" w:rsidRDefault="0059044F" w:rsidP="0059044F">
            <w:pPr>
              <w:pStyle w:val="TableText"/>
              <w:rPr>
                <w:szCs w:val="20"/>
              </w:rPr>
            </w:pPr>
            <w:r>
              <w:rPr>
                <w:szCs w:val="20"/>
              </w:rPr>
              <w:t>Yes</w:t>
            </w:r>
          </w:p>
        </w:tc>
      </w:tr>
      <w:tr w:rsidR="0059044F" w:rsidRPr="00520AE1" w14:paraId="221EC992" w14:textId="77777777"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14:paraId="00157EF8" w14:textId="77777777" w:rsidR="0059044F" w:rsidRPr="00520AE1" w:rsidRDefault="0059044F" w:rsidP="0059044F">
            <w:pPr>
              <w:pStyle w:val="TableText"/>
              <w:rPr>
                <w:szCs w:val="20"/>
              </w:rPr>
            </w:pPr>
          </w:p>
        </w:tc>
        <w:tc>
          <w:tcPr>
            <w:tcW w:w="1589" w:type="pct"/>
          </w:tcPr>
          <w:p w14:paraId="53B48E5D" w14:textId="77777777" w:rsidR="0059044F" w:rsidRPr="00520AE1" w:rsidRDefault="0059044F" w:rsidP="0059044F">
            <w:pPr>
              <w:pStyle w:val="TableText"/>
              <w:rPr>
                <w:szCs w:val="20"/>
              </w:rPr>
            </w:pPr>
            <w:r w:rsidRPr="00520AE1">
              <w:rPr>
                <w:szCs w:val="20"/>
              </w:rPr>
              <w:t>Data correctly populate registries, reporting warehouses, etc.</w:t>
            </w:r>
          </w:p>
        </w:tc>
        <w:tc>
          <w:tcPr>
            <w:tcW w:w="629" w:type="pct"/>
          </w:tcPr>
          <w:p w14:paraId="50C66E50" w14:textId="59639593" w:rsidR="0059044F" w:rsidRPr="00520AE1" w:rsidRDefault="0059044F" w:rsidP="0059044F">
            <w:pPr>
              <w:pStyle w:val="TableText"/>
              <w:rPr>
                <w:szCs w:val="20"/>
              </w:rPr>
            </w:pPr>
            <w:r>
              <w:rPr>
                <w:szCs w:val="20"/>
              </w:rPr>
              <w:t>10/04/2019</w:t>
            </w:r>
          </w:p>
        </w:tc>
        <w:tc>
          <w:tcPr>
            <w:tcW w:w="1092" w:type="pct"/>
          </w:tcPr>
          <w:p w14:paraId="6782C315" w14:textId="5C6E18B8" w:rsidR="0059044F" w:rsidRPr="00520AE1" w:rsidRDefault="0059044F" w:rsidP="0059044F">
            <w:pPr>
              <w:pStyle w:val="TableText"/>
              <w:rPr>
                <w:szCs w:val="20"/>
              </w:rPr>
            </w:pPr>
            <w:r>
              <w:rPr>
                <w:szCs w:val="20"/>
              </w:rPr>
              <w:t xml:space="preserve">Mrs. Jones, </w:t>
            </w:r>
            <w:proofErr w:type="spellStart"/>
            <w:r>
              <w:rPr>
                <w:szCs w:val="20"/>
              </w:rPr>
              <w:t>Clx</w:t>
            </w:r>
            <w:proofErr w:type="spellEnd"/>
            <w:r>
              <w:rPr>
                <w:szCs w:val="20"/>
              </w:rPr>
              <w:t xml:space="preserve"> Director</w:t>
            </w:r>
          </w:p>
        </w:tc>
        <w:tc>
          <w:tcPr>
            <w:tcW w:w="691" w:type="pct"/>
          </w:tcPr>
          <w:p w14:paraId="1E82FC89" w14:textId="06B72F67" w:rsidR="0059044F" w:rsidRPr="00520AE1" w:rsidRDefault="0059044F" w:rsidP="0059044F">
            <w:pPr>
              <w:pStyle w:val="TableText"/>
              <w:rPr>
                <w:szCs w:val="20"/>
              </w:rPr>
            </w:pPr>
            <w:r>
              <w:rPr>
                <w:szCs w:val="20"/>
              </w:rPr>
              <w:t>Yes</w:t>
            </w:r>
          </w:p>
        </w:tc>
      </w:tr>
      <w:tr w:rsidR="0059044F" w:rsidRPr="00520AE1" w14:paraId="7358E730" w14:textId="77777777" w:rsidTr="00F94AE4">
        <w:trPr>
          <w:trHeight w:val="300"/>
        </w:trPr>
        <w:tc>
          <w:tcPr>
            <w:tcW w:w="999" w:type="pct"/>
            <w:vMerge w:val="restart"/>
            <w:tcBorders>
              <w:top w:val="single" w:sz="4" w:space="0" w:color="056DB1"/>
            </w:tcBorders>
          </w:tcPr>
          <w:p w14:paraId="1227A98D" w14:textId="77777777" w:rsidR="0059044F" w:rsidRPr="00520AE1" w:rsidRDefault="0059044F" w:rsidP="0059044F">
            <w:pPr>
              <w:pStyle w:val="TableText"/>
              <w:rPr>
                <w:b/>
                <w:szCs w:val="20"/>
              </w:rPr>
            </w:pPr>
            <w:r w:rsidRPr="00520AE1">
              <w:rPr>
                <w:b/>
                <w:szCs w:val="20"/>
              </w:rPr>
              <w:t xml:space="preserve">Integrated Testing </w:t>
            </w:r>
          </w:p>
          <w:p w14:paraId="16A052F4" w14:textId="77777777" w:rsidR="0059044F" w:rsidRPr="00520AE1" w:rsidRDefault="0059044F" w:rsidP="0059044F">
            <w:pPr>
              <w:pStyle w:val="TableText"/>
              <w:rPr>
                <w:szCs w:val="20"/>
              </w:rPr>
            </w:pPr>
            <w:r w:rsidRPr="00520AE1">
              <w:rPr>
                <w:b/>
                <w:szCs w:val="20"/>
              </w:rPr>
              <w:t>(simulates live environment)</w:t>
            </w:r>
          </w:p>
        </w:tc>
        <w:tc>
          <w:tcPr>
            <w:tcW w:w="1589" w:type="pct"/>
          </w:tcPr>
          <w:p w14:paraId="1F9B0E1E" w14:textId="77777777" w:rsidR="0059044F" w:rsidRPr="00520AE1" w:rsidRDefault="0059044F" w:rsidP="0059044F">
            <w:pPr>
              <w:pStyle w:val="TableText"/>
              <w:rPr>
                <w:szCs w:val="20"/>
              </w:rPr>
            </w:pPr>
            <w:r w:rsidRPr="00520AE1">
              <w:rPr>
                <w:szCs w:val="20"/>
              </w:rPr>
              <w:t>Ensure all system components that share data or depend on other components work together properly.</w:t>
            </w:r>
          </w:p>
        </w:tc>
        <w:tc>
          <w:tcPr>
            <w:tcW w:w="629" w:type="pct"/>
          </w:tcPr>
          <w:p w14:paraId="1A796693" w14:textId="71CA3E4D" w:rsidR="0059044F" w:rsidRPr="00520AE1" w:rsidRDefault="0059044F" w:rsidP="0059044F">
            <w:pPr>
              <w:pStyle w:val="TableText"/>
              <w:rPr>
                <w:szCs w:val="20"/>
              </w:rPr>
            </w:pPr>
            <w:r>
              <w:rPr>
                <w:szCs w:val="20"/>
              </w:rPr>
              <w:t>10/04/2019</w:t>
            </w:r>
          </w:p>
        </w:tc>
        <w:tc>
          <w:tcPr>
            <w:tcW w:w="1092" w:type="pct"/>
          </w:tcPr>
          <w:p w14:paraId="3E60C86E" w14:textId="27EBE354" w:rsidR="0059044F" w:rsidRPr="00520AE1" w:rsidRDefault="0059044F" w:rsidP="0059044F">
            <w:pPr>
              <w:pStyle w:val="TableText"/>
              <w:rPr>
                <w:szCs w:val="20"/>
              </w:rPr>
            </w:pPr>
            <w:r>
              <w:rPr>
                <w:szCs w:val="20"/>
              </w:rPr>
              <w:t>Mr. Lawrence, Account</w:t>
            </w:r>
          </w:p>
        </w:tc>
        <w:tc>
          <w:tcPr>
            <w:tcW w:w="691" w:type="pct"/>
          </w:tcPr>
          <w:p w14:paraId="21F5F230" w14:textId="5D99EF3A" w:rsidR="0059044F" w:rsidRPr="00520AE1" w:rsidRDefault="0059044F" w:rsidP="0059044F">
            <w:pPr>
              <w:pStyle w:val="TableText"/>
              <w:rPr>
                <w:szCs w:val="20"/>
              </w:rPr>
            </w:pPr>
            <w:r>
              <w:rPr>
                <w:szCs w:val="20"/>
              </w:rPr>
              <w:t>Yes</w:t>
            </w:r>
          </w:p>
        </w:tc>
      </w:tr>
      <w:tr w:rsidR="0059044F" w:rsidRPr="00520AE1" w14:paraId="3F4111A9" w14:textId="77777777"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14:paraId="34AA0EC7" w14:textId="77777777" w:rsidR="0059044F" w:rsidRPr="00520AE1" w:rsidRDefault="0059044F" w:rsidP="0059044F">
            <w:pPr>
              <w:pStyle w:val="TableText"/>
              <w:rPr>
                <w:b/>
                <w:szCs w:val="20"/>
              </w:rPr>
            </w:pPr>
          </w:p>
        </w:tc>
        <w:tc>
          <w:tcPr>
            <w:tcW w:w="1589" w:type="pct"/>
          </w:tcPr>
          <w:p w14:paraId="7B05C952" w14:textId="77777777" w:rsidR="0059044F" w:rsidRPr="00520AE1" w:rsidRDefault="0059044F" w:rsidP="0059044F">
            <w:pPr>
              <w:pStyle w:val="TableText"/>
              <w:rPr>
                <w:szCs w:val="20"/>
              </w:rPr>
            </w:pPr>
            <w:r w:rsidRPr="00520AE1">
              <w:rPr>
                <w:szCs w:val="20"/>
              </w:rPr>
              <w:t>Ensure that workflows reflect actual new processes and workflows.</w:t>
            </w:r>
          </w:p>
        </w:tc>
        <w:tc>
          <w:tcPr>
            <w:tcW w:w="629" w:type="pct"/>
          </w:tcPr>
          <w:p w14:paraId="2809579C" w14:textId="6F72EEC2" w:rsidR="0059044F" w:rsidRPr="00520AE1" w:rsidRDefault="0059044F" w:rsidP="0059044F">
            <w:pPr>
              <w:pStyle w:val="TableText"/>
              <w:rPr>
                <w:szCs w:val="20"/>
              </w:rPr>
            </w:pPr>
            <w:r>
              <w:rPr>
                <w:szCs w:val="20"/>
              </w:rPr>
              <w:t>10/04/2019</w:t>
            </w:r>
          </w:p>
        </w:tc>
        <w:tc>
          <w:tcPr>
            <w:tcW w:w="1092" w:type="pct"/>
          </w:tcPr>
          <w:p w14:paraId="0972C93A" w14:textId="273E83E3" w:rsidR="0059044F" w:rsidRPr="00520AE1" w:rsidRDefault="0059044F" w:rsidP="0059044F">
            <w:pPr>
              <w:pStyle w:val="TableText"/>
              <w:rPr>
                <w:szCs w:val="20"/>
              </w:rPr>
            </w:pPr>
            <w:r>
              <w:rPr>
                <w:szCs w:val="20"/>
              </w:rPr>
              <w:t>Ms. Wright, MSN</w:t>
            </w:r>
          </w:p>
        </w:tc>
        <w:tc>
          <w:tcPr>
            <w:tcW w:w="691" w:type="pct"/>
          </w:tcPr>
          <w:p w14:paraId="139E6979" w14:textId="2456553D" w:rsidR="0059044F" w:rsidRPr="00520AE1" w:rsidRDefault="0059044F" w:rsidP="0059044F">
            <w:pPr>
              <w:pStyle w:val="TableText"/>
              <w:rPr>
                <w:szCs w:val="20"/>
              </w:rPr>
            </w:pPr>
            <w:r>
              <w:rPr>
                <w:szCs w:val="20"/>
              </w:rPr>
              <w:t>Yes</w:t>
            </w:r>
          </w:p>
        </w:tc>
      </w:tr>
      <w:tr w:rsidR="0059044F" w:rsidRPr="00520AE1" w14:paraId="3F743CD7" w14:textId="77777777" w:rsidTr="00F94AE4">
        <w:trPr>
          <w:trHeight w:val="300"/>
        </w:trPr>
        <w:tc>
          <w:tcPr>
            <w:tcW w:w="999" w:type="pct"/>
            <w:vMerge/>
            <w:tcBorders>
              <w:top w:val="single" w:sz="4" w:space="0" w:color="056DB1"/>
            </w:tcBorders>
          </w:tcPr>
          <w:p w14:paraId="3E4F5DE8" w14:textId="77777777" w:rsidR="0059044F" w:rsidRPr="00520AE1" w:rsidRDefault="0059044F" w:rsidP="0059044F">
            <w:pPr>
              <w:pStyle w:val="TableText"/>
              <w:rPr>
                <w:b/>
                <w:szCs w:val="20"/>
              </w:rPr>
            </w:pPr>
          </w:p>
        </w:tc>
        <w:tc>
          <w:tcPr>
            <w:tcW w:w="1589" w:type="pct"/>
          </w:tcPr>
          <w:p w14:paraId="05D25B23" w14:textId="77777777" w:rsidR="0059044F" w:rsidRPr="00520AE1" w:rsidRDefault="0059044F" w:rsidP="0059044F">
            <w:pPr>
              <w:pStyle w:val="TableText"/>
              <w:rPr>
                <w:szCs w:val="20"/>
              </w:rPr>
            </w:pPr>
            <w:r w:rsidRPr="00520AE1">
              <w:rPr>
                <w:szCs w:val="20"/>
              </w:rPr>
              <w:t>Ensure that usage is defined in and follows policies and procedures. Reinforce training as applicable.</w:t>
            </w:r>
          </w:p>
        </w:tc>
        <w:tc>
          <w:tcPr>
            <w:tcW w:w="629" w:type="pct"/>
          </w:tcPr>
          <w:p w14:paraId="71FEF69F" w14:textId="16BC5364" w:rsidR="0059044F" w:rsidRPr="00520AE1" w:rsidRDefault="0059044F" w:rsidP="0059044F">
            <w:pPr>
              <w:pStyle w:val="TableText"/>
              <w:rPr>
                <w:szCs w:val="20"/>
              </w:rPr>
            </w:pPr>
            <w:r>
              <w:rPr>
                <w:szCs w:val="20"/>
              </w:rPr>
              <w:t>10/04/2019</w:t>
            </w:r>
          </w:p>
        </w:tc>
        <w:tc>
          <w:tcPr>
            <w:tcW w:w="1092" w:type="pct"/>
          </w:tcPr>
          <w:p w14:paraId="5D4838B5" w14:textId="51D7EF3B" w:rsidR="0059044F" w:rsidRPr="00520AE1" w:rsidRDefault="0059044F" w:rsidP="0059044F">
            <w:pPr>
              <w:pStyle w:val="TableText"/>
              <w:rPr>
                <w:szCs w:val="20"/>
              </w:rPr>
            </w:pPr>
            <w:r>
              <w:rPr>
                <w:szCs w:val="20"/>
              </w:rPr>
              <w:t xml:space="preserve">Mrs. Jones, </w:t>
            </w:r>
            <w:proofErr w:type="spellStart"/>
            <w:r>
              <w:rPr>
                <w:szCs w:val="20"/>
              </w:rPr>
              <w:t>Clx</w:t>
            </w:r>
            <w:proofErr w:type="spellEnd"/>
            <w:r>
              <w:rPr>
                <w:szCs w:val="20"/>
              </w:rPr>
              <w:t xml:space="preserve"> Director</w:t>
            </w:r>
          </w:p>
        </w:tc>
        <w:tc>
          <w:tcPr>
            <w:tcW w:w="691" w:type="pct"/>
          </w:tcPr>
          <w:p w14:paraId="36B456D7" w14:textId="64018458" w:rsidR="0059044F" w:rsidRPr="00520AE1" w:rsidRDefault="0059044F" w:rsidP="0059044F">
            <w:pPr>
              <w:pStyle w:val="TableText"/>
              <w:rPr>
                <w:szCs w:val="20"/>
              </w:rPr>
            </w:pPr>
            <w:r>
              <w:rPr>
                <w:szCs w:val="20"/>
              </w:rPr>
              <w:t>Yes</w:t>
            </w:r>
          </w:p>
        </w:tc>
      </w:tr>
      <w:tr w:rsidR="0059044F" w:rsidRPr="00520AE1" w14:paraId="26320F7E" w14:textId="77777777"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14:paraId="694EC990" w14:textId="77777777" w:rsidR="0059044F" w:rsidRPr="00520AE1" w:rsidRDefault="0059044F" w:rsidP="0059044F">
            <w:pPr>
              <w:pStyle w:val="TableText"/>
              <w:rPr>
                <w:b/>
                <w:szCs w:val="20"/>
              </w:rPr>
            </w:pPr>
          </w:p>
        </w:tc>
        <w:tc>
          <w:tcPr>
            <w:tcW w:w="1589" w:type="pct"/>
          </w:tcPr>
          <w:p w14:paraId="0E9781C4" w14:textId="77777777" w:rsidR="0059044F" w:rsidRPr="00520AE1" w:rsidRDefault="0059044F" w:rsidP="0059044F">
            <w:pPr>
              <w:pStyle w:val="TableText"/>
              <w:rPr>
                <w:szCs w:val="20"/>
              </w:rPr>
            </w:pPr>
            <w:r w:rsidRPr="00520AE1">
              <w:rPr>
                <w:szCs w:val="20"/>
              </w:rPr>
              <w:t>Ensure that help desk, support personnel, and other aids function properly.</w:t>
            </w:r>
          </w:p>
        </w:tc>
        <w:tc>
          <w:tcPr>
            <w:tcW w:w="629" w:type="pct"/>
          </w:tcPr>
          <w:p w14:paraId="6559F79F" w14:textId="3F4A2D8A" w:rsidR="0059044F" w:rsidRPr="00520AE1" w:rsidRDefault="0059044F" w:rsidP="0059044F">
            <w:pPr>
              <w:pStyle w:val="TableText"/>
              <w:rPr>
                <w:szCs w:val="20"/>
              </w:rPr>
            </w:pPr>
            <w:r>
              <w:rPr>
                <w:szCs w:val="20"/>
              </w:rPr>
              <w:t>10/04/2019</w:t>
            </w:r>
          </w:p>
        </w:tc>
        <w:tc>
          <w:tcPr>
            <w:tcW w:w="1092" w:type="pct"/>
          </w:tcPr>
          <w:p w14:paraId="477D6A2D" w14:textId="1BC1E326" w:rsidR="0059044F" w:rsidRPr="00520AE1" w:rsidRDefault="0059044F" w:rsidP="0059044F">
            <w:pPr>
              <w:pStyle w:val="TableText"/>
              <w:rPr>
                <w:szCs w:val="20"/>
              </w:rPr>
            </w:pPr>
            <w:r>
              <w:rPr>
                <w:szCs w:val="20"/>
              </w:rPr>
              <w:t>Ms. Wright, MSN</w:t>
            </w:r>
          </w:p>
        </w:tc>
        <w:tc>
          <w:tcPr>
            <w:tcW w:w="691" w:type="pct"/>
          </w:tcPr>
          <w:p w14:paraId="315F0AE7" w14:textId="7833DE60" w:rsidR="0059044F" w:rsidRPr="00520AE1" w:rsidRDefault="0059044F" w:rsidP="0059044F">
            <w:pPr>
              <w:pStyle w:val="TableText"/>
              <w:rPr>
                <w:szCs w:val="20"/>
              </w:rPr>
            </w:pPr>
            <w:r>
              <w:rPr>
                <w:szCs w:val="20"/>
              </w:rPr>
              <w:t>Yes</w:t>
            </w:r>
          </w:p>
        </w:tc>
      </w:tr>
      <w:tr w:rsidR="0059044F" w:rsidRPr="00520AE1" w14:paraId="37545708" w14:textId="77777777" w:rsidTr="00F94AE4">
        <w:trPr>
          <w:trHeight w:val="300"/>
        </w:trPr>
        <w:tc>
          <w:tcPr>
            <w:tcW w:w="999" w:type="pct"/>
            <w:vMerge/>
            <w:tcBorders>
              <w:top w:val="single" w:sz="4" w:space="0" w:color="056DB1"/>
            </w:tcBorders>
          </w:tcPr>
          <w:p w14:paraId="69892ADD" w14:textId="77777777" w:rsidR="0059044F" w:rsidRPr="00520AE1" w:rsidRDefault="0059044F" w:rsidP="0059044F">
            <w:pPr>
              <w:pStyle w:val="TableText"/>
              <w:rPr>
                <w:b/>
                <w:szCs w:val="20"/>
              </w:rPr>
            </w:pPr>
          </w:p>
        </w:tc>
        <w:tc>
          <w:tcPr>
            <w:tcW w:w="1589" w:type="pct"/>
          </w:tcPr>
          <w:p w14:paraId="4E3E552C" w14:textId="77777777" w:rsidR="0059044F" w:rsidRPr="00520AE1" w:rsidRDefault="0059044F" w:rsidP="0059044F">
            <w:pPr>
              <w:pStyle w:val="TableText"/>
              <w:rPr>
                <w:szCs w:val="20"/>
              </w:rPr>
            </w:pPr>
            <w:r w:rsidRPr="00520AE1">
              <w:rPr>
                <w:szCs w:val="20"/>
              </w:rPr>
              <w:t>Ensure that EHR works with all forms of human-computer interface devices and modalities being used (e.g., tablets, PDAs, voice recognition, and speech commands as applicable).</w:t>
            </w:r>
          </w:p>
        </w:tc>
        <w:tc>
          <w:tcPr>
            <w:tcW w:w="629" w:type="pct"/>
          </w:tcPr>
          <w:p w14:paraId="4856609C" w14:textId="56B8E24F" w:rsidR="0059044F" w:rsidRPr="00520AE1" w:rsidRDefault="0059044F" w:rsidP="0059044F">
            <w:pPr>
              <w:pStyle w:val="TableText"/>
              <w:rPr>
                <w:szCs w:val="20"/>
              </w:rPr>
            </w:pPr>
            <w:r>
              <w:rPr>
                <w:szCs w:val="20"/>
              </w:rPr>
              <w:t>10/04/2019</w:t>
            </w:r>
          </w:p>
        </w:tc>
        <w:tc>
          <w:tcPr>
            <w:tcW w:w="1092" w:type="pct"/>
          </w:tcPr>
          <w:p w14:paraId="34C52287" w14:textId="0DCED867" w:rsidR="0059044F" w:rsidRPr="00520AE1" w:rsidRDefault="0059044F" w:rsidP="0059044F">
            <w:pPr>
              <w:pStyle w:val="TableText"/>
              <w:rPr>
                <w:szCs w:val="20"/>
              </w:rPr>
            </w:pPr>
            <w:r>
              <w:rPr>
                <w:szCs w:val="20"/>
              </w:rPr>
              <w:t xml:space="preserve">Mrs. Jones, </w:t>
            </w:r>
            <w:proofErr w:type="spellStart"/>
            <w:r>
              <w:rPr>
                <w:szCs w:val="20"/>
              </w:rPr>
              <w:t>Clx</w:t>
            </w:r>
            <w:proofErr w:type="spellEnd"/>
            <w:r>
              <w:rPr>
                <w:szCs w:val="20"/>
              </w:rPr>
              <w:t xml:space="preserve"> Director</w:t>
            </w:r>
          </w:p>
        </w:tc>
        <w:tc>
          <w:tcPr>
            <w:tcW w:w="691" w:type="pct"/>
          </w:tcPr>
          <w:p w14:paraId="09CA776D" w14:textId="5350A9E1" w:rsidR="0059044F" w:rsidRPr="00520AE1" w:rsidRDefault="0059044F" w:rsidP="0059044F">
            <w:pPr>
              <w:pStyle w:val="TableText"/>
              <w:rPr>
                <w:szCs w:val="20"/>
              </w:rPr>
            </w:pPr>
            <w:r>
              <w:rPr>
                <w:szCs w:val="20"/>
              </w:rPr>
              <w:t>Yes</w:t>
            </w:r>
          </w:p>
        </w:tc>
      </w:tr>
      <w:tr w:rsidR="0059044F" w:rsidRPr="00520AE1" w14:paraId="2FBE1C2F" w14:textId="77777777"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14:paraId="399B9DDB" w14:textId="77777777" w:rsidR="0059044F" w:rsidRPr="00520AE1" w:rsidRDefault="0059044F" w:rsidP="0059044F">
            <w:pPr>
              <w:pStyle w:val="TableText"/>
              <w:rPr>
                <w:b/>
                <w:szCs w:val="20"/>
              </w:rPr>
            </w:pPr>
          </w:p>
        </w:tc>
        <w:tc>
          <w:tcPr>
            <w:tcW w:w="1589" w:type="pct"/>
          </w:tcPr>
          <w:p w14:paraId="2203AD22" w14:textId="77777777" w:rsidR="0059044F" w:rsidRPr="00520AE1" w:rsidRDefault="0059044F" w:rsidP="0059044F">
            <w:pPr>
              <w:pStyle w:val="TableText"/>
              <w:rPr>
                <w:szCs w:val="20"/>
              </w:rPr>
            </w:pPr>
            <w:r w:rsidRPr="00520AE1">
              <w:rPr>
                <w:szCs w:val="20"/>
              </w:rPr>
              <w:t>Attempt to break the system by testing mission critical and high risk functions, such as situations requiring exception logic (e.g., overrides to clinical decision support), handoffs from one process to another, and when you may have a series of events over a period of time (e.g., assessments performed at designated intervals).</w:t>
            </w:r>
          </w:p>
        </w:tc>
        <w:tc>
          <w:tcPr>
            <w:tcW w:w="629" w:type="pct"/>
          </w:tcPr>
          <w:p w14:paraId="0215AB46" w14:textId="5891FAFF" w:rsidR="0059044F" w:rsidRPr="00520AE1" w:rsidRDefault="0059044F" w:rsidP="0059044F">
            <w:pPr>
              <w:pStyle w:val="TableText"/>
              <w:rPr>
                <w:szCs w:val="20"/>
              </w:rPr>
            </w:pPr>
            <w:r>
              <w:rPr>
                <w:szCs w:val="20"/>
              </w:rPr>
              <w:t>10/04/2019</w:t>
            </w:r>
          </w:p>
        </w:tc>
        <w:tc>
          <w:tcPr>
            <w:tcW w:w="1092" w:type="pct"/>
          </w:tcPr>
          <w:p w14:paraId="14585F92" w14:textId="7356F5CE" w:rsidR="0059044F" w:rsidRPr="00520AE1" w:rsidRDefault="0059044F" w:rsidP="0059044F">
            <w:pPr>
              <w:pStyle w:val="TableText"/>
              <w:rPr>
                <w:szCs w:val="20"/>
              </w:rPr>
            </w:pPr>
            <w:r>
              <w:rPr>
                <w:szCs w:val="20"/>
              </w:rPr>
              <w:t xml:space="preserve">Mrs. Jones, </w:t>
            </w:r>
            <w:proofErr w:type="spellStart"/>
            <w:r>
              <w:rPr>
                <w:szCs w:val="20"/>
              </w:rPr>
              <w:t>Clx</w:t>
            </w:r>
            <w:proofErr w:type="spellEnd"/>
            <w:r>
              <w:rPr>
                <w:szCs w:val="20"/>
              </w:rPr>
              <w:t xml:space="preserve"> Director</w:t>
            </w:r>
          </w:p>
        </w:tc>
        <w:tc>
          <w:tcPr>
            <w:tcW w:w="691" w:type="pct"/>
          </w:tcPr>
          <w:p w14:paraId="1D570DEE" w14:textId="6A20D2A0" w:rsidR="0059044F" w:rsidRPr="00520AE1" w:rsidRDefault="0059044F" w:rsidP="0059044F">
            <w:pPr>
              <w:pStyle w:val="TableText"/>
              <w:rPr>
                <w:szCs w:val="20"/>
              </w:rPr>
            </w:pPr>
            <w:r>
              <w:rPr>
                <w:szCs w:val="20"/>
              </w:rPr>
              <w:t>Yes</w:t>
            </w:r>
          </w:p>
        </w:tc>
      </w:tr>
      <w:tr w:rsidR="0059044F" w:rsidRPr="00520AE1" w14:paraId="1A62D07F" w14:textId="77777777" w:rsidTr="00F94AE4">
        <w:trPr>
          <w:trHeight w:val="300"/>
        </w:trPr>
        <w:tc>
          <w:tcPr>
            <w:tcW w:w="999" w:type="pct"/>
            <w:vMerge w:val="restart"/>
            <w:tcBorders>
              <w:top w:val="single" w:sz="4" w:space="0" w:color="056DB1"/>
            </w:tcBorders>
          </w:tcPr>
          <w:p w14:paraId="2B4BFDCF" w14:textId="77777777" w:rsidR="0059044F" w:rsidRPr="00520AE1" w:rsidRDefault="0059044F" w:rsidP="0059044F">
            <w:pPr>
              <w:pStyle w:val="TableText"/>
              <w:rPr>
                <w:b/>
                <w:szCs w:val="20"/>
              </w:rPr>
            </w:pPr>
            <w:r>
              <w:rPr>
                <w:b/>
                <w:szCs w:val="20"/>
              </w:rPr>
              <w:t>Perfor</w:t>
            </w:r>
            <w:r w:rsidRPr="00520AE1">
              <w:rPr>
                <w:b/>
                <w:szCs w:val="20"/>
              </w:rPr>
              <w:t>mance &amp; Stress Testing</w:t>
            </w:r>
          </w:p>
        </w:tc>
        <w:tc>
          <w:tcPr>
            <w:tcW w:w="1589" w:type="pct"/>
          </w:tcPr>
          <w:p w14:paraId="1D54B3A9" w14:textId="77777777" w:rsidR="0059044F" w:rsidRPr="00520AE1" w:rsidRDefault="0059044F" w:rsidP="0059044F">
            <w:pPr>
              <w:pStyle w:val="TableText"/>
              <w:rPr>
                <w:szCs w:val="20"/>
              </w:rPr>
            </w:pPr>
            <w:r w:rsidRPr="00520AE1">
              <w:rPr>
                <w:szCs w:val="20"/>
              </w:rPr>
              <w:t>Measure response times for key transactions or interactions with the system, and assure they are within acceptable limits, which may be defined in the contract.</w:t>
            </w:r>
          </w:p>
        </w:tc>
        <w:tc>
          <w:tcPr>
            <w:tcW w:w="629" w:type="pct"/>
          </w:tcPr>
          <w:p w14:paraId="557D1C7B" w14:textId="2DC490C7" w:rsidR="0059044F" w:rsidRPr="00520AE1" w:rsidRDefault="0059044F" w:rsidP="0059044F">
            <w:pPr>
              <w:pStyle w:val="TableText"/>
              <w:rPr>
                <w:szCs w:val="20"/>
              </w:rPr>
            </w:pPr>
            <w:r>
              <w:rPr>
                <w:szCs w:val="20"/>
              </w:rPr>
              <w:t>10/04/2019</w:t>
            </w:r>
          </w:p>
        </w:tc>
        <w:tc>
          <w:tcPr>
            <w:tcW w:w="1092" w:type="pct"/>
          </w:tcPr>
          <w:p w14:paraId="3BBA7C77" w14:textId="7A2FC0EA" w:rsidR="0059044F" w:rsidRPr="00520AE1" w:rsidRDefault="0059044F" w:rsidP="0059044F">
            <w:pPr>
              <w:pStyle w:val="TableText"/>
              <w:rPr>
                <w:szCs w:val="20"/>
              </w:rPr>
            </w:pPr>
            <w:r>
              <w:rPr>
                <w:szCs w:val="20"/>
              </w:rPr>
              <w:t>Dr. Waverly, Clinical Medical Director</w:t>
            </w:r>
          </w:p>
        </w:tc>
        <w:tc>
          <w:tcPr>
            <w:tcW w:w="691" w:type="pct"/>
          </w:tcPr>
          <w:p w14:paraId="7C45BCA4" w14:textId="42B8E150" w:rsidR="0059044F" w:rsidRPr="00520AE1" w:rsidRDefault="0059044F" w:rsidP="0059044F">
            <w:pPr>
              <w:pStyle w:val="TableText"/>
              <w:rPr>
                <w:szCs w:val="20"/>
              </w:rPr>
            </w:pPr>
            <w:r>
              <w:rPr>
                <w:szCs w:val="20"/>
              </w:rPr>
              <w:t>Yes</w:t>
            </w:r>
          </w:p>
        </w:tc>
      </w:tr>
      <w:tr w:rsidR="0059044F" w:rsidRPr="00520AE1" w14:paraId="6C12862C" w14:textId="77777777"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14:paraId="5BE567C9" w14:textId="77777777" w:rsidR="0059044F" w:rsidRPr="00520AE1" w:rsidRDefault="0059044F" w:rsidP="0059044F">
            <w:pPr>
              <w:pStyle w:val="TableText"/>
              <w:rPr>
                <w:b/>
                <w:szCs w:val="20"/>
              </w:rPr>
            </w:pPr>
          </w:p>
        </w:tc>
        <w:tc>
          <w:tcPr>
            <w:tcW w:w="1589" w:type="pct"/>
          </w:tcPr>
          <w:p w14:paraId="0ACB6716" w14:textId="77777777" w:rsidR="0059044F" w:rsidRPr="00520AE1" w:rsidRDefault="0059044F" w:rsidP="0059044F">
            <w:pPr>
              <w:pStyle w:val="TableText"/>
              <w:rPr>
                <w:szCs w:val="20"/>
              </w:rPr>
            </w:pPr>
            <w:r w:rsidRPr="00520AE1">
              <w:rPr>
                <w:szCs w:val="20"/>
              </w:rPr>
              <w:t>Simulate an extremely high volume of activity on the system such as would exceed anticipated peak loads of system usage.</w:t>
            </w:r>
          </w:p>
        </w:tc>
        <w:tc>
          <w:tcPr>
            <w:tcW w:w="629" w:type="pct"/>
          </w:tcPr>
          <w:p w14:paraId="383E5B09" w14:textId="25C8026E" w:rsidR="0059044F" w:rsidRPr="00520AE1" w:rsidRDefault="0059044F" w:rsidP="0059044F">
            <w:pPr>
              <w:pStyle w:val="TableText"/>
              <w:rPr>
                <w:szCs w:val="20"/>
              </w:rPr>
            </w:pPr>
            <w:r>
              <w:rPr>
                <w:szCs w:val="20"/>
              </w:rPr>
              <w:t>10/04/2019</w:t>
            </w:r>
          </w:p>
        </w:tc>
        <w:tc>
          <w:tcPr>
            <w:tcW w:w="1092" w:type="pct"/>
          </w:tcPr>
          <w:p w14:paraId="4B3729E8" w14:textId="330705EC" w:rsidR="0059044F" w:rsidRPr="00520AE1" w:rsidRDefault="0059044F" w:rsidP="0059044F">
            <w:pPr>
              <w:pStyle w:val="TableText"/>
              <w:rPr>
                <w:szCs w:val="20"/>
              </w:rPr>
            </w:pPr>
            <w:r>
              <w:rPr>
                <w:szCs w:val="20"/>
              </w:rPr>
              <w:t>Mr. Lawrence, Account</w:t>
            </w:r>
          </w:p>
        </w:tc>
        <w:tc>
          <w:tcPr>
            <w:tcW w:w="691" w:type="pct"/>
          </w:tcPr>
          <w:p w14:paraId="1E4F879E" w14:textId="1B0B0359" w:rsidR="0059044F" w:rsidRPr="00520AE1" w:rsidRDefault="0059044F" w:rsidP="0059044F">
            <w:pPr>
              <w:pStyle w:val="TableText"/>
              <w:rPr>
                <w:szCs w:val="20"/>
              </w:rPr>
            </w:pPr>
            <w:r>
              <w:rPr>
                <w:szCs w:val="20"/>
              </w:rPr>
              <w:t>Yes</w:t>
            </w:r>
          </w:p>
        </w:tc>
      </w:tr>
      <w:tr w:rsidR="0059044F" w:rsidRPr="00520AE1" w14:paraId="04B9DEB5" w14:textId="77777777" w:rsidTr="00F94AE4">
        <w:trPr>
          <w:trHeight w:val="300"/>
        </w:trPr>
        <w:tc>
          <w:tcPr>
            <w:tcW w:w="999" w:type="pct"/>
            <w:vMerge/>
            <w:tcBorders>
              <w:top w:val="single" w:sz="4" w:space="0" w:color="056DB1"/>
            </w:tcBorders>
          </w:tcPr>
          <w:p w14:paraId="1DB234A8" w14:textId="77777777" w:rsidR="0059044F" w:rsidRPr="00520AE1" w:rsidRDefault="0059044F" w:rsidP="0059044F">
            <w:pPr>
              <w:pStyle w:val="TableText"/>
              <w:rPr>
                <w:b/>
                <w:szCs w:val="20"/>
              </w:rPr>
            </w:pPr>
          </w:p>
        </w:tc>
        <w:tc>
          <w:tcPr>
            <w:tcW w:w="1589" w:type="pct"/>
          </w:tcPr>
          <w:p w14:paraId="589ACF72" w14:textId="77777777" w:rsidR="0059044F" w:rsidRPr="00520AE1" w:rsidRDefault="0059044F" w:rsidP="0059044F">
            <w:pPr>
              <w:pStyle w:val="TableText"/>
              <w:rPr>
                <w:szCs w:val="20"/>
              </w:rPr>
            </w:pPr>
            <w:r w:rsidRPr="00520AE1">
              <w:rPr>
                <w:szCs w:val="20"/>
              </w:rPr>
              <w:t>Measure the time it takes to generate reports and data dumps, and the impact on system performance.</w:t>
            </w:r>
          </w:p>
        </w:tc>
        <w:tc>
          <w:tcPr>
            <w:tcW w:w="629" w:type="pct"/>
          </w:tcPr>
          <w:p w14:paraId="46152E04" w14:textId="68E9948B" w:rsidR="0059044F" w:rsidRPr="00520AE1" w:rsidRDefault="0059044F" w:rsidP="0059044F">
            <w:pPr>
              <w:pStyle w:val="TableText"/>
              <w:rPr>
                <w:szCs w:val="20"/>
              </w:rPr>
            </w:pPr>
            <w:r>
              <w:rPr>
                <w:szCs w:val="20"/>
              </w:rPr>
              <w:t>10/04/2019</w:t>
            </w:r>
          </w:p>
        </w:tc>
        <w:tc>
          <w:tcPr>
            <w:tcW w:w="1092" w:type="pct"/>
          </w:tcPr>
          <w:p w14:paraId="359334FB" w14:textId="6D7138BC" w:rsidR="0059044F" w:rsidRPr="00520AE1" w:rsidRDefault="0059044F" w:rsidP="0059044F">
            <w:pPr>
              <w:pStyle w:val="TableText"/>
              <w:rPr>
                <w:szCs w:val="20"/>
              </w:rPr>
            </w:pPr>
            <w:r>
              <w:rPr>
                <w:szCs w:val="20"/>
              </w:rPr>
              <w:t>Mr. Lawrence, Account</w:t>
            </w:r>
          </w:p>
        </w:tc>
        <w:tc>
          <w:tcPr>
            <w:tcW w:w="691" w:type="pct"/>
          </w:tcPr>
          <w:p w14:paraId="6B645FBE" w14:textId="619D9709" w:rsidR="0059044F" w:rsidRPr="00520AE1" w:rsidRDefault="0059044F" w:rsidP="0059044F">
            <w:pPr>
              <w:pStyle w:val="TableText"/>
              <w:rPr>
                <w:szCs w:val="20"/>
              </w:rPr>
            </w:pPr>
            <w:r>
              <w:rPr>
                <w:szCs w:val="20"/>
              </w:rPr>
              <w:t>Yes</w:t>
            </w:r>
          </w:p>
        </w:tc>
      </w:tr>
    </w:tbl>
    <w:p w14:paraId="69A181C5" w14:textId="77777777" w:rsidR="00374E09" w:rsidRPr="000573A4" w:rsidRDefault="00916B4F" w:rsidP="00520AE1">
      <w:pPr>
        <w:pStyle w:val="Subtitle"/>
      </w:pPr>
      <w:r>
        <w:t xml:space="preserve"> </w:t>
      </w:r>
      <w:bookmarkStart w:id="8" w:name="_GoBack"/>
      <w:bookmarkEnd w:id="8"/>
    </w:p>
    <w:sectPr w:rsidR="00374E09" w:rsidRPr="000573A4" w:rsidSect="0008331E">
      <w:headerReference w:type="default" r:id="rId17"/>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858F5" w14:textId="77777777" w:rsidR="00F57A77" w:rsidRDefault="00F57A77" w:rsidP="00B76348">
      <w:r>
        <w:separator/>
      </w:r>
    </w:p>
  </w:endnote>
  <w:endnote w:type="continuationSeparator" w:id="0">
    <w:p w14:paraId="28254958" w14:textId="77777777" w:rsidR="00F57A77" w:rsidRDefault="00F57A77"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8D90F" w14:textId="77777777" w:rsidR="00D535A2" w:rsidRDefault="00A14594" w:rsidP="00B2740D">
    <w:pPr>
      <w:pStyle w:val="Footer"/>
      <w:framePr w:wrap="around" w:vAnchor="text" w:hAnchor="margin" w:xAlign="right" w:y="1"/>
      <w:rPr>
        <w:rStyle w:val="PageNumber"/>
      </w:rPr>
    </w:pPr>
    <w:r>
      <w:rPr>
        <w:rStyle w:val="PageNumber"/>
      </w:rPr>
      <w:fldChar w:fldCharType="begin"/>
    </w:r>
    <w:r w:rsidR="00D535A2">
      <w:rPr>
        <w:rStyle w:val="PageNumber"/>
      </w:rPr>
      <w:instrText xml:space="preserve">PAGE  </w:instrText>
    </w:r>
    <w:r>
      <w:rPr>
        <w:rStyle w:val="PageNumber"/>
      </w:rPr>
      <w:fldChar w:fldCharType="end"/>
    </w:r>
  </w:p>
  <w:p w14:paraId="6E5BEFA2" w14:textId="77777777" w:rsidR="00D535A2" w:rsidRDefault="00D535A2" w:rsidP="002A2A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8B902" w14:textId="77777777" w:rsidR="00D535A2" w:rsidRPr="00206554" w:rsidRDefault="00D535A2" w:rsidP="002A2A86">
    <w:pPr>
      <w:tabs>
        <w:tab w:val="left" w:pos="2987"/>
        <w:tab w:val="right" w:pos="9000"/>
      </w:tabs>
      <w:ind w:right="360"/>
      <w:rPr>
        <w:sz w:val="14"/>
        <w:szCs w:val="14"/>
      </w:rPr>
    </w:pPr>
  </w:p>
  <w:p w14:paraId="6A7E56B1" w14:textId="77777777" w:rsidR="00A10D87" w:rsidRDefault="00520AE1"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April 30, 2012</w:t>
    </w:r>
    <w:r w:rsidR="008C2B00">
      <w:rPr>
        <w:color w:val="808080" w:themeColor="background1" w:themeShade="80"/>
        <w:sz w:val="14"/>
        <w:szCs w:val="14"/>
      </w:rPr>
      <w:t xml:space="preserve"> </w:t>
    </w:r>
    <w:r w:rsidR="00A10D87">
      <w:rPr>
        <w:color w:val="808080" w:themeColor="background1" w:themeShade="80"/>
        <w:sz w:val="14"/>
        <w:szCs w:val="14"/>
      </w:rPr>
      <w:t xml:space="preserve">• </w:t>
    </w:r>
    <w:r w:rsidR="008C2B00">
      <w:rPr>
        <w:color w:val="808080" w:themeColor="background1" w:themeShade="80"/>
        <w:sz w:val="14"/>
        <w:szCs w:val="14"/>
      </w:rPr>
      <w:t>Version 1.0</w:t>
    </w:r>
  </w:p>
  <w:p w14:paraId="0BD0C3C2" w14:textId="77777777" w:rsidR="00A10D87" w:rsidRPr="002A2A86" w:rsidRDefault="00A14594"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A10D87"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49080B">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14:paraId="62F29BD4" w14:textId="77777777" w:rsidR="00D535A2" w:rsidRDefault="00D535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FFF5E" w14:textId="77777777" w:rsidR="00A10D87" w:rsidRDefault="00520AE1"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April 30, 2012</w:t>
    </w:r>
    <w:r w:rsidR="00A10D87">
      <w:rPr>
        <w:color w:val="808080" w:themeColor="background1" w:themeShade="80"/>
        <w:sz w:val="14"/>
        <w:szCs w:val="14"/>
      </w:rPr>
      <w:t xml:space="preserve"> • </w:t>
    </w:r>
    <w:r w:rsidR="00D068C9">
      <w:rPr>
        <w:color w:val="808080" w:themeColor="background1" w:themeShade="80"/>
        <w:sz w:val="14"/>
        <w:szCs w:val="14"/>
      </w:rPr>
      <w:t>Version 1.0</w:t>
    </w:r>
  </w:p>
  <w:p w14:paraId="0714874D" w14:textId="77777777" w:rsidR="00A10D87" w:rsidRPr="002A2A86" w:rsidRDefault="00A14594"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A10D87"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49080B">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14:paraId="399759C2" w14:textId="77777777" w:rsidR="00D535A2" w:rsidRDefault="0085245B">
    <w:pPr>
      <w:pStyle w:val="Footer"/>
    </w:pPr>
    <w:r w:rsidRPr="00B62E53">
      <w:rPr>
        <w:noProof/>
        <w:sz w:val="14"/>
        <w:szCs w:val="14"/>
      </w:rPr>
      <w:drawing>
        <wp:anchor distT="0" distB="0" distL="114300" distR="114300" simplePos="0" relativeHeight="251674624" behindDoc="1" locked="0" layoutInCell="1" allowOverlap="1" wp14:anchorId="1615C543" wp14:editId="5C3D6BD0">
          <wp:simplePos x="0" y="0"/>
          <wp:positionH relativeFrom="column">
            <wp:posOffset>-914400</wp:posOffset>
          </wp:positionH>
          <wp:positionV relativeFrom="paragraph">
            <wp:posOffset>-847090</wp:posOffset>
          </wp:positionV>
          <wp:extent cx="7772400" cy="1358900"/>
          <wp:effectExtent l="0" t="0" r="0" b="0"/>
          <wp:wrapNone/>
          <wp:docPr id="25"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B3DF1" w14:textId="77777777" w:rsidR="00F57A77" w:rsidRDefault="00F57A77" w:rsidP="00B76348">
      <w:r>
        <w:separator/>
      </w:r>
    </w:p>
  </w:footnote>
  <w:footnote w:type="continuationSeparator" w:id="0">
    <w:p w14:paraId="5DDEFA16" w14:textId="77777777" w:rsidR="00F57A77" w:rsidRDefault="00F57A77" w:rsidP="00B76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FEF1E" w14:textId="77777777" w:rsidR="00D535A2" w:rsidRDefault="00D535A2" w:rsidP="007A09A6">
    <w:pPr>
      <w:pStyle w:val="Header"/>
      <w:jc w:val="right"/>
    </w:pPr>
    <w:r>
      <w:rPr>
        <w:noProof/>
      </w:rPr>
      <w:drawing>
        <wp:anchor distT="0" distB="0" distL="114300" distR="114300" simplePos="0" relativeHeight="251660288" behindDoc="0" locked="0" layoutInCell="1" allowOverlap="1" wp14:anchorId="0D0EDADC" wp14:editId="0DEEEF29">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DB818" w14:textId="77777777" w:rsidR="00D535A2" w:rsidRDefault="006C70A4">
    <w:pPr>
      <w:pStyle w:val="Header"/>
    </w:pPr>
    <w:r>
      <w:rPr>
        <w:noProof/>
      </w:rPr>
      <w:drawing>
        <wp:anchor distT="0" distB="0" distL="114300" distR="114300" simplePos="0" relativeHeight="251676672" behindDoc="0" locked="0" layoutInCell="1" allowOverlap="1" wp14:anchorId="2259A514" wp14:editId="641EB80C">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14:anchorId="09877EA7" wp14:editId="2E127B6D">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FE2EA" w14:textId="77777777" w:rsidR="00D535A2" w:rsidRDefault="0008331E"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3B5DE78D" wp14:editId="1C88CFA9">
          <wp:simplePos x="0" y="0"/>
          <wp:positionH relativeFrom="column">
            <wp:posOffset>-952500</wp:posOffset>
          </wp:positionH>
          <wp:positionV relativeFrom="paragraph">
            <wp:posOffset>-457200</wp:posOffset>
          </wp:positionV>
          <wp:extent cx="8077200" cy="1828800"/>
          <wp:effectExtent l="0" t="0" r="0" b="0"/>
          <wp:wrapNone/>
          <wp:docPr id="10"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14:anchorId="47934C27" wp14:editId="78DD522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FFFFFF89"/>
    <w:multiLevelType w:val="singleLevel"/>
    <w:tmpl w:val="04BA9CA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552E7"/>
    <w:multiLevelType w:val="hybridMultilevel"/>
    <w:tmpl w:val="DE5874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D68A8"/>
    <w:multiLevelType w:val="hybridMultilevel"/>
    <w:tmpl w:val="244E4D6C"/>
    <w:lvl w:ilvl="0" w:tplc="5FDCE844">
      <w:start w:val="1"/>
      <w:numFmt w:val="bullet"/>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8" w15:restartNumberingAfterBreak="0">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num w:numId="1">
    <w:abstractNumId w:val="9"/>
  </w:num>
  <w:num w:numId="2">
    <w:abstractNumId w:val="7"/>
  </w:num>
  <w:num w:numId="3">
    <w:abstractNumId w:val="8"/>
  </w:num>
  <w:num w:numId="4">
    <w:abstractNumId w:val="6"/>
  </w:num>
  <w:num w:numId="5">
    <w:abstractNumId w:val="2"/>
  </w:num>
  <w:num w:numId="6">
    <w:abstractNumId w:val="4"/>
  </w:num>
  <w:num w:numId="7">
    <w:abstractNumId w:val="5"/>
  </w:num>
  <w:num w:numId="8">
    <w:abstractNumId w:val="9"/>
  </w:num>
  <w:num w:numId="9">
    <w:abstractNumId w:val="1"/>
  </w:num>
  <w:num w:numId="10">
    <w:abstractNumId w:val="0"/>
  </w:num>
  <w:num w:numId="11">
    <w:abstractNumId w:val="0"/>
  </w:num>
  <w:num w:numId="12">
    <w:abstractNumId w:val="0"/>
  </w:num>
  <w:num w:numId="13">
    <w:abstractNumId w:val="0"/>
    <w:lvlOverride w:ilvl="0">
      <w:startOverride w:val="1"/>
    </w:lvlOverride>
  </w:num>
  <w:num w:numId="14">
    <w:abstractNumId w:val="0"/>
    <w:lvlOverride w:ilvl="0">
      <w:startOverride w:val="1"/>
    </w:lvlOverride>
  </w:num>
  <w:num w:numId="15">
    <w:abstractNumId w:val="0"/>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102"/>
    <w:rsid w:val="00001223"/>
    <w:rsid w:val="000056DD"/>
    <w:rsid w:val="00012A0A"/>
    <w:rsid w:val="00023419"/>
    <w:rsid w:val="00031E49"/>
    <w:rsid w:val="000458E3"/>
    <w:rsid w:val="000573A4"/>
    <w:rsid w:val="0008331E"/>
    <w:rsid w:val="000B7FC5"/>
    <w:rsid w:val="000C62CC"/>
    <w:rsid w:val="000F79D1"/>
    <w:rsid w:val="00110416"/>
    <w:rsid w:val="00136716"/>
    <w:rsid w:val="00171FB8"/>
    <w:rsid w:val="00174B47"/>
    <w:rsid w:val="001768EC"/>
    <w:rsid w:val="001B4BA7"/>
    <w:rsid w:val="001D3A8D"/>
    <w:rsid w:val="001E452F"/>
    <w:rsid w:val="001F64C3"/>
    <w:rsid w:val="00206554"/>
    <w:rsid w:val="002100A3"/>
    <w:rsid w:val="00237915"/>
    <w:rsid w:val="00245321"/>
    <w:rsid w:val="00246479"/>
    <w:rsid w:val="00246EC4"/>
    <w:rsid w:val="00246EEE"/>
    <w:rsid w:val="00256AEC"/>
    <w:rsid w:val="00292842"/>
    <w:rsid w:val="00293EFD"/>
    <w:rsid w:val="002A2A86"/>
    <w:rsid w:val="002B29E7"/>
    <w:rsid w:val="002B6135"/>
    <w:rsid w:val="002B64BE"/>
    <w:rsid w:val="002C4D3D"/>
    <w:rsid w:val="002D0BA1"/>
    <w:rsid w:val="002E23BA"/>
    <w:rsid w:val="002E3D3E"/>
    <w:rsid w:val="002F2477"/>
    <w:rsid w:val="00301824"/>
    <w:rsid w:val="00302DEF"/>
    <w:rsid w:val="00305D82"/>
    <w:rsid w:val="00313754"/>
    <w:rsid w:val="00322B91"/>
    <w:rsid w:val="00330503"/>
    <w:rsid w:val="003325D2"/>
    <w:rsid w:val="00355630"/>
    <w:rsid w:val="003663B1"/>
    <w:rsid w:val="00374E09"/>
    <w:rsid w:val="003A063A"/>
    <w:rsid w:val="003B2DDD"/>
    <w:rsid w:val="003D3100"/>
    <w:rsid w:val="003E31E6"/>
    <w:rsid w:val="003E5083"/>
    <w:rsid w:val="003F553D"/>
    <w:rsid w:val="00424EFA"/>
    <w:rsid w:val="004527F5"/>
    <w:rsid w:val="00461CE0"/>
    <w:rsid w:val="00476E77"/>
    <w:rsid w:val="0047763A"/>
    <w:rsid w:val="0049080B"/>
    <w:rsid w:val="00497D58"/>
    <w:rsid w:val="004B50E2"/>
    <w:rsid w:val="004D2903"/>
    <w:rsid w:val="004D331F"/>
    <w:rsid w:val="004F1144"/>
    <w:rsid w:val="004F6988"/>
    <w:rsid w:val="00505FE5"/>
    <w:rsid w:val="0051307E"/>
    <w:rsid w:val="00520AE1"/>
    <w:rsid w:val="005218FE"/>
    <w:rsid w:val="00542E15"/>
    <w:rsid w:val="00550840"/>
    <w:rsid w:val="00555FD5"/>
    <w:rsid w:val="00565E16"/>
    <w:rsid w:val="0059044F"/>
    <w:rsid w:val="005A0085"/>
    <w:rsid w:val="005A36FB"/>
    <w:rsid w:val="005C1F17"/>
    <w:rsid w:val="005C5D5F"/>
    <w:rsid w:val="005D33B6"/>
    <w:rsid w:val="005E20D0"/>
    <w:rsid w:val="006067B8"/>
    <w:rsid w:val="00610E69"/>
    <w:rsid w:val="00614330"/>
    <w:rsid w:val="00637C99"/>
    <w:rsid w:val="00642093"/>
    <w:rsid w:val="00642DF4"/>
    <w:rsid w:val="00644E8A"/>
    <w:rsid w:val="00661DDC"/>
    <w:rsid w:val="0066681F"/>
    <w:rsid w:val="00674088"/>
    <w:rsid w:val="006B416A"/>
    <w:rsid w:val="006C1AEF"/>
    <w:rsid w:val="006C70A4"/>
    <w:rsid w:val="006C7FA8"/>
    <w:rsid w:val="006D0882"/>
    <w:rsid w:val="006E0102"/>
    <w:rsid w:val="006E6585"/>
    <w:rsid w:val="0072124D"/>
    <w:rsid w:val="0072403E"/>
    <w:rsid w:val="00724C73"/>
    <w:rsid w:val="007344D0"/>
    <w:rsid w:val="00750DE8"/>
    <w:rsid w:val="007516B3"/>
    <w:rsid w:val="00760C12"/>
    <w:rsid w:val="00765469"/>
    <w:rsid w:val="007A09A6"/>
    <w:rsid w:val="007A5F81"/>
    <w:rsid w:val="007D02A8"/>
    <w:rsid w:val="007E2B87"/>
    <w:rsid w:val="007E2D57"/>
    <w:rsid w:val="007E5419"/>
    <w:rsid w:val="007E6C3B"/>
    <w:rsid w:val="007F2BAB"/>
    <w:rsid w:val="008264B7"/>
    <w:rsid w:val="008357BB"/>
    <w:rsid w:val="0084594B"/>
    <w:rsid w:val="0085245B"/>
    <w:rsid w:val="00872ECC"/>
    <w:rsid w:val="00873445"/>
    <w:rsid w:val="00881617"/>
    <w:rsid w:val="0089604C"/>
    <w:rsid w:val="008C2B00"/>
    <w:rsid w:val="008D176C"/>
    <w:rsid w:val="008D27A0"/>
    <w:rsid w:val="008D4B91"/>
    <w:rsid w:val="008D5DFF"/>
    <w:rsid w:val="008F5D2F"/>
    <w:rsid w:val="008F6133"/>
    <w:rsid w:val="00907C3C"/>
    <w:rsid w:val="00916B4F"/>
    <w:rsid w:val="00921D02"/>
    <w:rsid w:val="00932BA2"/>
    <w:rsid w:val="00946781"/>
    <w:rsid w:val="00946916"/>
    <w:rsid w:val="00951E3E"/>
    <w:rsid w:val="009555E4"/>
    <w:rsid w:val="0096023D"/>
    <w:rsid w:val="00961FCA"/>
    <w:rsid w:val="00987BBA"/>
    <w:rsid w:val="009B7E53"/>
    <w:rsid w:val="00A10D87"/>
    <w:rsid w:val="00A14594"/>
    <w:rsid w:val="00A21EBE"/>
    <w:rsid w:val="00A454F0"/>
    <w:rsid w:val="00A55141"/>
    <w:rsid w:val="00A56F0D"/>
    <w:rsid w:val="00A704D0"/>
    <w:rsid w:val="00A74859"/>
    <w:rsid w:val="00A80C87"/>
    <w:rsid w:val="00A832F5"/>
    <w:rsid w:val="00AA0D4E"/>
    <w:rsid w:val="00AA12F8"/>
    <w:rsid w:val="00AA7D15"/>
    <w:rsid w:val="00AB07DD"/>
    <w:rsid w:val="00AC459C"/>
    <w:rsid w:val="00AD3E4D"/>
    <w:rsid w:val="00AE17D8"/>
    <w:rsid w:val="00AF61D5"/>
    <w:rsid w:val="00B043BA"/>
    <w:rsid w:val="00B2740D"/>
    <w:rsid w:val="00B62E53"/>
    <w:rsid w:val="00B65A1B"/>
    <w:rsid w:val="00B7074E"/>
    <w:rsid w:val="00B720A9"/>
    <w:rsid w:val="00B74F8C"/>
    <w:rsid w:val="00B76348"/>
    <w:rsid w:val="00B82FF5"/>
    <w:rsid w:val="00BC5D93"/>
    <w:rsid w:val="00BD5E5A"/>
    <w:rsid w:val="00BE1A28"/>
    <w:rsid w:val="00BE69D0"/>
    <w:rsid w:val="00BE6D5A"/>
    <w:rsid w:val="00BF1377"/>
    <w:rsid w:val="00BF4740"/>
    <w:rsid w:val="00C1560B"/>
    <w:rsid w:val="00C17CDA"/>
    <w:rsid w:val="00C37C9D"/>
    <w:rsid w:val="00C50668"/>
    <w:rsid w:val="00C7457C"/>
    <w:rsid w:val="00C97280"/>
    <w:rsid w:val="00CA3437"/>
    <w:rsid w:val="00CA62D9"/>
    <w:rsid w:val="00CD0247"/>
    <w:rsid w:val="00CE1A4A"/>
    <w:rsid w:val="00CF3488"/>
    <w:rsid w:val="00D068C9"/>
    <w:rsid w:val="00D10C75"/>
    <w:rsid w:val="00D3506B"/>
    <w:rsid w:val="00D4279E"/>
    <w:rsid w:val="00D535A2"/>
    <w:rsid w:val="00D80A66"/>
    <w:rsid w:val="00D849E9"/>
    <w:rsid w:val="00D934A9"/>
    <w:rsid w:val="00D9620E"/>
    <w:rsid w:val="00DA6B25"/>
    <w:rsid w:val="00DB3127"/>
    <w:rsid w:val="00DC2CE7"/>
    <w:rsid w:val="00DC4305"/>
    <w:rsid w:val="00DC7577"/>
    <w:rsid w:val="00DD043C"/>
    <w:rsid w:val="00DD376C"/>
    <w:rsid w:val="00DD4977"/>
    <w:rsid w:val="00DD4F05"/>
    <w:rsid w:val="00DD736C"/>
    <w:rsid w:val="00DE165C"/>
    <w:rsid w:val="00DF20CB"/>
    <w:rsid w:val="00E17D18"/>
    <w:rsid w:val="00E22FF3"/>
    <w:rsid w:val="00E61170"/>
    <w:rsid w:val="00E8269E"/>
    <w:rsid w:val="00E91C52"/>
    <w:rsid w:val="00EB04A2"/>
    <w:rsid w:val="00EC2A50"/>
    <w:rsid w:val="00ED1D75"/>
    <w:rsid w:val="00EE20A2"/>
    <w:rsid w:val="00EF612B"/>
    <w:rsid w:val="00EF6FFF"/>
    <w:rsid w:val="00F12407"/>
    <w:rsid w:val="00F415C1"/>
    <w:rsid w:val="00F51BF2"/>
    <w:rsid w:val="00F52CDB"/>
    <w:rsid w:val="00F52EB8"/>
    <w:rsid w:val="00F57A77"/>
    <w:rsid w:val="00F621A9"/>
    <w:rsid w:val="00F628A0"/>
    <w:rsid w:val="00F75598"/>
    <w:rsid w:val="00F86847"/>
    <w:rsid w:val="00F93A09"/>
    <w:rsid w:val="00F94AE4"/>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02754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Borders>
        <w:insideV w:val="single" w:sz="4" w:space="0" w:color="056DB1"/>
      </w:tblBorders>
      <w:tblCellMar>
        <w:left w:w="58"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ealthit.gov/providers-professionals/regional-extension-centers-rec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healthit.hhs.gov/portal/server.pt/community/healthit_hhs_gov__rec_program/14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healthit.gov/providers-professionals/state-health-information-exchange"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it.gov/providers-professionals/beacon-community-center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4865A-8088-4A6C-AC88-A55B3A2C8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v1.dotx</Template>
  <TotalTime>12</TotalTime>
  <Pages>5</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keywords>f3eaf0c0-6724-4591-8165-e795711f3396</cp:keywords>
  <cp:lastModifiedBy>Karen Flores</cp:lastModifiedBy>
  <cp:revision>2</cp:revision>
  <cp:lastPrinted>2016-11-21T16:16:00Z</cp:lastPrinted>
  <dcterms:created xsi:type="dcterms:W3CDTF">2019-10-04T18:35:00Z</dcterms:created>
  <dcterms:modified xsi:type="dcterms:W3CDTF">2019-10-04T18:35:00Z</dcterms:modified>
</cp:coreProperties>
</file>